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2CAE9" w14:textId="2AA99BEC" w:rsidR="007C30FF" w:rsidRDefault="001C4C83" w:rsidP="001C4C83">
      <w:pPr>
        <w:spacing w:after="200" w:line="276" w:lineRule="auto"/>
        <w:jc w:val="center"/>
        <w:rPr>
          <w:rFonts w:ascii="Calibri" w:hAnsi="Calibri" w:cs="Calibri"/>
          <w:bCs/>
          <w:sz w:val="44"/>
          <w:szCs w:val="48"/>
        </w:rPr>
      </w:pPr>
      <w:r w:rsidRPr="001C4C83">
        <w:rPr>
          <w:rFonts w:ascii="Calibri" w:hAnsi="Calibri" w:cs="Calibri"/>
          <w:bCs/>
          <w:noProof/>
          <w:sz w:val="44"/>
          <w:szCs w:val="48"/>
        </w:rPr>
        <w:drawing>
          <wp:inline distT="0" distB="0" distL="0" distR="0" wp14:anchorId="7DE33EE3" wp14:editId="11F08E91">
            <wp:extent cx="5320770" cy="3019537"/>
            <wp:effectExtent l="0" t="0" r="0" b="9525"/>
            <wp:docPr id="6" name="Picture 5" descr="Tex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799051E-97DA-FD3F-D8DF-64BB008B0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799051E-97DA-FD3F-D8DF-64BB008B0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770" cy="30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FFEB" w14:textId="6C8812DD" w:rsidR="007C30FF" w:rsidRPr="00BE26E9" w:rsidRDefault="007C30FF" w:rsidP="001C4C83">
      <w:pPr>
        <w:spacing w:after="200" w:line="276" w:lineRule="auto"/>
        <w:jc w:val="center"/>
        <w:rPr>
          <w:rFonts w:ascii="Calibri" w:hAnsi="Calibri" w:cs="Calibri"/>
          <w:bCs/>
          <w:sz w:val="36"/>
          <w:szCs w:val="40"/>
        </w:rPr>
      </w:pPr>
      <w:r w:rsidRPr="00BE26E9">
        <w:rPr>
          <w:rFonts w:ascii="Calibri" w:hAnsi="Calibri" w:cs="Calibri"/>
          <w:bCs/>
          <w:sz w:val="64"/>
          <w:szCs w:val="64"/>
        </w:rPr>
        <w:t>Small Business Participation Grants</w:t>
      </w:r>
      <w:r w:rsidRPr="00BE26E9">
        <w:rPr>
          <w:rFonts w:ascii="Calibri" w:hAnsi="Calibri" w:cs="Calibri"/>
          <w:bCs/>
          <w:sz w:val="44"/>
          <w:szCs w:val="48"/>
        </w:rPr>
        <w:br/>
      </w:r>
      <w:r w:rsidRPr="00BE26E9">
        <w:rPr>
          <w:rFonts w:ascii="Calibri" w:hAnsi="Calibri" w:cs="Calibri"/>
          <w:bCs/>
          <w:sz w:val="36"/>
          <w:szCs w:val="36"/>
        </w:rPr>
        <w:t>Proudly sponsored by the Gascoyne Development Commission</w:t>
      </w:r>
    </w:p>
    <w:p w14:paraId="6BCE0817" w14:textId="3A5D1B9C" w:rsidR="001C4C83" w:rsidRPr="00BE26E9" w:rsidRDefault="007C30FF" w:rsidP="001C4C83">
      <w:pPr>
        <w:spacing w:after="200" w:line="276" w:lineRule="auto"/>
        <w:jc w:val="center"/>
        <w:rPr>
          <w:rFonts w:ascii="Calibri" w:hAnsi="Calibri" w:cs="Calibri"/>
          <w:bCs/>
          <w:sz w:val="44"/>
          <w:szCs w:val="48"/>
        </w:rPr>
      </w:pPr>
      <w:r w:rsidRPr="00BE26E9">
        <w:rPr>
          <w:rFonts w:ascii="Calibri" w:hAnsi="Calibri" w:cs="Calibri"/>
          <w:bCs/>
          <w:sz w:val="44"/>
          <w:szCs w:val="48"/>
        </w:rPr>
        <w:t>The Shire of Carnarvon invites businesses to apply for financial assistance of up to $1000 for projects which will build business resilience, diversify products and services</w:t>
      </w:r>
      <w:r w:rsidR="00BE26E9">
        <w:rPr>
          <w:rFonts w:ascii="Calibri" w:hAnsi="Calibri" w:cs="Calibri"/>
          <w:bCs/>
          <w:sz w:val="44"/>
          <w:szCs w:val="48"/>
        </w:rPr>
        <w:t xml:space="preserve"> to meet demand during the TSE</w:t>
      </w:r>
      <w:r w:rsidRPr="00BE26E9">
        <w:rPr>
          <w:rFonts w:ascii="Calibri" w:hAnsi="Calibri" w:cs="Calibri"/>
          <w:bCs/>
          <w:sz w:val="44"/>
          <w:szCs w:val="48"/>
        </w:rPr>
        <w:t xml:space="preserve"> and promote the region</w:t>
      </w:r>
      <w:r w:rsidR="00BE26E9">
        <w:rPr>
          <w:rFonts w:ascii="Calibri" w:hAnsi="Calibri" w:cs="Calibri"/>
          <w:bCs/>
          <w:sz w:val="44"/>
          <w:szCs w:val="48"/>
        </w:rPr>
        <w:t>.</w:t>
      </w:r>
    </w:p>
    <w:p w14:paraId="0707221C" w14:textId="77777777" w:rsidR="001C4C83" w:rsidRPr="00BE26E9" w:rsidRDefault="007C30FF" w:rsidP="001C4C83">
      <w:pPr>
        <w:spacing w:after="200" w:line="276" w:lineRule="auto"/>
        <w:jc w:val="center"/>
        <w:rPr>
          <w:rFonts w:ascii="Calibri" w:hAnsi="Calibri" w:cs="Calibri"/>
          <w:bCs/>
          <w:sz w:val="44"/>
          <w:szCs w:val="48"/>
        </w:rPr>
      </w:pPr>
      <w:r w:rsidRPr="00BE26E9">
        <w:rPr>
          <w:rFonts w:ascii="Calibri" w:hAnsi="Calibri" w:cs="Calibri"/>
          <w:bCs/>
          <w:sz w:val="44"/>
          <w:szCs w:val="48"/>
        </w:rPr>
        <w:t>Round opens: 1 January 2023</w:t>
      </w:r>
    </w:p>
    <w:p w14:paraId="5BB47DBB" w14:textId="301D845B" w:rsidR="0079491C" w:rsidRPr="001C4C83" w:rsidRDefault="007C30FF" w:rsidP="001C4C83">
      <w:pPr>
        <w:spacing w:after="200" w:line="276" w:lineRule="auto"/>
        <w:jc w:val="center"/>
        <w:rPr>
          <w:rFonts w:ascii="Calibri" w:hAnsi="Calibri" w:cs="Calibri"/>
          <w:bCs/>
          <w:sz w:val="40"/>
          <w:szCs w:val="44"/>
        </w:rPr>
      </w:pPr>
      <w:r>
        <w:rPr>
          <w:rFonts w:ascii="Calibri" w:hAnsi="Calibri" w:cs="Calibri"/>
          <w:bCs/>
          <w:noProof/>
          <w:sz w:val="44"/>
          <w:szCs w:val="48"/>
        </w:rPr>
        <w:drawing>
          <wp:inline distT="0" distB="0" distL="0" distR="0" wp14:anchorId="32F9615E" wp14:editId="7468440A">
            <wp:extent cx="2006930" cy="1517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08" cy="15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C83">
        <w:rPr>
          <w:noProof/>
        </w:rPr>
        <w:drawing>
          <wp:inline distT="0" distB="0" distL="0" distR="0" wp14:anchorId="607E0A95" wp14:editId="5E68D729">
            <wp:extent cx="2101850" cy="156845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8" t="79912" r="8101" b="1072"/>
                    <a:stretch/>
                  </pic:blipFill>
                  <pic:spPr bwMode="auto">
                    <a:xfrm>
                      <a:off x="0" y="0"/>
                      <a:ext cx="21018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2"/>
          <w:szCs w:val="24"/>
        </w:rPr>
        <w:br w:type="page"/>
      </w:r>
    </w:p>
    <w:p w14:paraId="1F0FF481" w14:textId="364853B7" w:rsidR="00820ECB" w:rsidRPr="00F23BB3" w:rsidRDefault="00820ECB" w:rsidP="00AB797B">
      <w:pPr>
        <w:rPr>
          <w:rFonts w:ascii="Calibri" w:hAnsi="Calibri" w:cs="Calibri"/>
          <w:b/>
          <w:sz w:val="22"/>
          <w:szCs w:val="22"/>
        </w:rPr>
      </w:pPr>
      <w:r w:rsidRPr="00F23BB3">
        <w:rPr>
          <w:rFonts w:ascii="Calibri" w:hAnsi="Calibri" w:cs="Calibri"/>
          <w:b/>
          <w:sz w:val="22"/>
          <w:szCs w:val="22"/>
        </w:rPr>
        <w:lastRenderedPageBreak/>
        <w:t xml:space="preserve">Q1. </w:t>
      </w:r>
      <w:r w:rsidR="00C86F30" w:rsidRPr="00F23BB3">
        <w:rPr>
          <w:rFonts w:ascii="Calibri" w:hAnsi="Calibri" w:cs="Calibri"/>
          <w:b/>
          <w:sz w:val="22"/>
          <w:szCs w:val="22"/>
        </w:rPr>
        <w:t xml:space="preserve">Details of your </w:t>
      </w:r>
      <w:r w:rsidR="008C4A63" w:rsidRPr="00F23BB3">
        <w:rPr>
          <w:rFonts w:ascii="Calibri" w:hAnsi="Calibri" w:cs="Calibri"/>
          <w:b/>
          <w:sz w:val="22"/>
          <w:szCs w:val="22"/>
        </w:rPr>
        <w:t>business</w:t>
      </w:r>
    </w:p>
    <w:p w14:paraId="014424F5" w14:textId="2E4A79FC" w:rsidR="00820ECB" w:rsidRDefault="00820ECB" w:rsidP="00AB797B">
      <w:pPr>
        <w:rPr>
          <w:rFonts w:ascii="Calibri" w:hAnsi="Calibri" w:cs="Calibri"/>
          <w:b/>
          <w:sz w:val="22"/>
          <w:szCs w:val="24"/>
        </w:rPr>
      </w:pPr>
    </w:p>
    <w:p w14:paraId="7A368E1D" w14:textId="1C4F383D" w:rsidR="00820ECB" w:rsidRDefault="008C4A63" w:rsidP="00820ECB">
      <w:pPr>
        <w:ind w:firstLine="720"/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>Name</w:t>
      </w:r>
      <w:r w:rsidR="00820ECB">
        <w:rPr>
          <w:rFonts w:ascii="Calibri" w:hAnsi="Calibri" w:cs="Calibri"/>
          <w:bCs/>
          <w:sz w:val="22"/>
          <w:szCs w:val="24"/>
        </w:rPr>
        <w:t>: _________________________________________________________________</w:t>
      </w:r>
    </w:p>
    <w:p w14:paraId="18078DD3" w14:textId="74D8A3C7" w:rsidR="00820ECB" w:rsidRDefault="00820ECB" w:rsidP="00820ECB">
      <w:pPr>
        <w:ind w:firstLine="720"/>
        <w:rPr>
          <w:rFonts w:ascii="Calibri" w:hAnsi="Calibri" w:cs="Calibri"/>
          <w:bCs/>
          <w:sz w:val="22"/>
          <w:szCs w:val="24"/>
        </w:rPr>
      </w:pPr>
    </w:p>
    <w:p w14:paraId="360FF81D" w14:textId="08F4FEBA" w:rsidR="00820ECB" w:rsidRDefault="00820ECB" w:rsidP="00820ECB">
      <w:pPr>
        <w:ind w:firstLine="720"/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>Street Address: ________________________________________________________________</w:t>
      </w:r>
    </w:p>
    <w:p w14:paraId="2F992C88" w14:textId="77777777" w:rsidR="001A7951" w:rsidRDefault="001A7951" w:rsidP="00820ECB">
      <w:pPr>
        <w:ind w:firstLine="720"/>
        <w:rPr>
          <w:rFonts w:ascii="Calibri" w:hAnsi="Calibri" w:cs="Calibri"/>
          <w:bCs/>
          <w:sz w:val="22"/>
          <w:szCs w:val="24"/>
        </w:rPr>
      </w:pPr>
    </w:p>
    <w:p w14:paraId="2D303BF7" w14:textId="74A9C28A" w:rsidR="001A7951" w:rsidRDefault="001A7951" w:rsidP="00820ECB">
      <w:pPr>
        <w:ind w:firstLine="720"/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>Suburb: _________________</w:t>
      </w:r>
      <w:r>
        <w:rPr>
          <w:rFonts w:ascii="Calibri" w:hAnsi="Calibri" w:cs="Calibri"/>
          <w:bCs/>
          <w:sz w:val="22"/>
          <w:szCs w:val="24"/>
        </w:rPr>
        <w:tab/>
        <w:t>State: _________________      Postcode: _________________</w:t>
      </w:r>
    </w:p>
    <w:p w14:paraId="2730EAC7" w14:textId="1AAB9A47" w:rsidR="001A7951" w:rsidRDefault="001A7951" w:rsidP="00820ECB">
      <w:pPr>
        <w:ind w:firstLine="720"/>
        <w:rPr>
          <w:rFonts w:ascii="Calibri" w:hAnsi="Calibri" w:cs="Calibri"/>
          <w:bCs/>
          <w:sz w:val="22"/>
          <w:szCs w:val="24"/>
        </w:rPr>
      </w:pPr>
    </w:p>
    <w:p w14:paraId="444A624B" w14:textId="1BF90EA1" w:rsidR="001A7951" w:rsidRDefault="001A7951" w:rsidP="00820ECB">
      <w:pPr>
        <w:ind w:firstLine="720"/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>Postal Address: ________________________________________________________________</w:t>
      </w:r>
    </w:p>
    <w:p w14:paraId="3CB2ECF6" w14:textId="3739753B" w:rsidR="001A7951" w:rsidRDefault="001A7951" w:rsidP="00820ECB">
      <w:pPr>
        <w:ind w:firstLine="720"/>
        <w:rPr>
          <w:rFonts w:ascii="Calibri" w:hAnsi="Calibri" w:cs="Calibri"/>
          <w:bCs/>
          <w:sz w:val="22"/>
          <w:szCs w:val="24"/>
        </w:rPr>
      </w:pPr>
    </w:p>
    <w:p w14:paraId="1609591D" w14:textId="77777777" w:rsidR="001A7951" w:rsidRDefault="001A7951" w:rsidP="001A7951">
      <w:pPr>
        <w:ind w:firstLine="720"/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>Suburb: _________________</w:t>
      </w:r>
      <w:r>
        <w:rPr>
          <w:rFonts w:ascii="Calibri" w:hAnsi="Calibri" w:cs="Calibri"/>
          <w:bCs/>
          <w:sz w:val="22"/>
          <w:szCs w:val="24"/>
        </w:rPr>
        <w:tab/>
        <w:t>State: _________________      Postcode: _________________</w:t>
      </w:r>
    </w:p>
    <w:p w14:paraId="3253266F" w14:textId="7FAC66ED" w:rsidR="001A7951" w:rsidRDefault="001A7951" w:rsidP="00820ECB">
      <w:pPr>
        <w:ind w:firstLine="720"/>
        <w:rPr>
          <w:rFonts w:ascii="Calibri" w:hAnsi="Calibri" w:cs="Calibri"/>
          <w:bCs/>
          <w:sz w:val="22"/>
          <w:szCs w:val="24"/>
        </w:rPr>
      </w:pPr>
    </w:p>
    <w:p w14:paraId="13F5978C" w14:textId="7264B7D5" w:rsidR="001A7951" w:rsidRDefault="001A7951" w:rsidP="00820ECB">
      <w:pPr>
        <w:ind w:firstLine="720"/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>Contact number: ________________</w:t>
      </w:r>
      <w:r>
        <w:rPr>
          <w:rFonts w:ascii="Calibri" w:hAnsi="Calibri" w:cs="Calibri"/>
          <w:bCs/>
          <w:sz w:val="22"/>
          <w:szCs w:val="24"/>
        </w:rPr>
        <w:tab/>
        <w:t>Email: ______________________________________</w:t>
      </w:r>
    </w:p>
    <w:p w14:paraId="41B98919" w14:textId="05CD5263" w:rsidR="001A7951" w:rsidRDefault="001A7951" w:rsidP="001A7951">
      <w:pPr>
        <w:rPr>
          <w:rFonts w:ascii="Calibri" w:hAnsi="Calibri" w:cs="Calibri"/>
          <w:bCs/>
          <w:sz w:val="22"/>
          <w:szCs w:val="24"/>
        </w:rPr>
      </w:pPr>
    </w:p>
    <w:p w14:paraId="30DE4C53" w14:textId="116420FD" w:rsidR="001A7951" w:rsidRPr="00F23BB3" w:rsidRDefault="001A7951" w:rsidP="001A7951">
      <w:pPr>
        <w:rPr>
          <w:rFonts w:ascii="Calibri" w:hAnsi="Calibri" w:cs="Calibri"/>
          <w:b/>
          <w:sz w:val="22"/>
          <w:szCs w:val="22"/>
        </w:rPr>
      </w:pPr>
      <w:r w:rsidRPr="00F23BB3">
        <w:rPr>
          <w:rFonts w:ascii="Calibri" w:hAnsi="Calibri" w:cs="Calibri"/>
          <w:b/>
          <w:sz w:val="22"/>
          <w:szCs w:val="22"/>
        </w:rPr>
        <w:t xml:space="preserve">Q2. </w:t>
      </w:r>
      <w:r w:rsidR="00C86F30" w:rsidRPr="00F23BB3">
        <w:rPr>
          <w:rFonts w:ascii="Calibri" w:hAnsi="Calibri" w:cs="Calibri"/>
          <w:b/>
          <w:sz w:val="22"/>
          <w:szCs w:val="22"/>
        </w:rPr>
        <w:t>Contact Person</w:t>
      </w:r>
    </w:p>
    <w:p w14:paraId="5FFAA4CD" w14:textId="4B0D61A5" w:rsidR="001A7951" w:rsidRDefault="001A7951" w:rsidP="001A7951">
      <w:pPr>
        <w:rPr>
          <w:rFonts w:ascii="Calibri" w:hAnsi="Calibri" w:cs="Calibri"/>
          <w:bCs/>
          <w:sz w:val="22"/>
          <w:szCs w:val="24"/>
        </w:rPr>
      </w:pPr>
    </w:p>
    <w:p w14:paraId="5B67D580" w14:textId="2448D149" w:rsidR="001A7951" w:rsidRDefault="001A7951" w:rsidP="001A7951">
      <w:pPr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ab/>
        <w:t>Name: ___________________________</w:t>
      </w:r>
      <w:r>
        <w:rPr>
          <w:rFonts w:ascii="Calibri" w:hAnsi="Calibri" w:cs="Calibri"/>
          <w:bCs/>
          <w:sz w:val="22"/>
          <w:szCs w:val="24"/>
        </w:rPr>
        <w:tab/>
      </w:r>
      <w:r>
        <w:rPr>
          <w:rFonts w:ascii="Calibri" w:hAnsi="Calibri" w:cs="Calibri"/>
          <w:bCs/>
          <w:sz w:val="22"/>
          <w:szCs w:val="24"/>
        </w:rPr>
        <w:tab/>
        <w:t>Position: _____________________________</w:t>
      </w:r>
    </w:p>
    <w:p w14:paraId="189195B8" w14:textId="64C0B733" w:rsidR="001A7951" w:rsidRDefault="001A7951" w:rsidP="001A7951">
      <w:pPr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ab/>
      </w:r>
    </w:p>
    <w:p w14:paraId="2024552C" w14:textId="4A0BAB36" w:rsidR="001A7951" w:rsidRDefault="001A7951" w:rsidP="001A7951">
      <w:pPr>
        <w:ind w:firstLine="720"/>
        <w:rPr>
          <w:rFonts w:ascii="Calibri" w:hAnsi="Calibri" w:cs="Calibri"/>
          <w:bCs/>
          <w:sz w:val="22"/>
          <w:szCs w:val="24"/>
        </w:rPr>
      </w:pPr>
      <w:r>
        <w:rPr>
          <w:rFonts w:ascii="Calibri" w:hAnsi="Calibri" w:cs="Calibri"/>
          <w:bCs/>
          <w:sz w:val="22"/>
          <w:szCs w:val="24"/>
        </w:rPr>
        <w:t>Contact number: ________________</w:t>
      </w:r>
      <w:r>
        <w:rPr>
          <w:rFonts w:ascii="Calibri" w:hAnsi="Calibri" w:cs="Calibri"/>
          <w:bCs/>
          <w:sz w:val="22"/>
          <w:szCs w:val="24"/>
        </w:rPr>
        <w:tab/>
        <w:t>Email: ______________________________________</w:t>
      </w:r>
    </w:p>
    <w:p w14:paraId="15994CA8" w14:textId="2FF54816" w:rsidR="00C86F30" w:rsidRPr="006E1FF3" w:rsidRDefault="00C86F30" w:rsidP="001A7951">
      <w:pPr>
        <w:rPr>
          <w:rFonts w:ascii="Calibri" w:hAnsi="Calibri" w:cs="Calibri"/>
          <w:b/>
          <w:sz w:val="28"/>
          <w:szCs w:val="28"/>
        </w:rPr>
      </w:pPr>
    </w:p>
    <w:p w14:paraId="077B426C" w14:textId="1EAFE674" w:rsidR="00C86F30" w:rsidRDefault="00C86F30" w:rsidP="001A7951">
      <w:pPr>
        <w:rPr>
          <w:rFonts w:ascii="Calibri" w:hAnsi="Calibri" w:cs="Calibri"/>
          <w:bCs/>
          <w:sz w:val="22"/>
          <w:szCs w:val="22"/>
        </w:rPr>
      </w:pPr>
    </w:p>
    <w:p w14:paraId="5D28B2FA" w14:textId="3497309D" w:rsidR="00C86F30" w:rsidRPr="00C6689C" w:rsidRDefault="00F23BB3" w:rsidP="001A7951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0D4EC" wp14:editId="54774044">
                <wp:simplePos x="0" y="0"/>
                <wp:positionH relativeFrom="column">
                  <wp:posOffset>3574414</wp:posOffset>
                </wp:positionH>
                <wp:positionV relativeFrom="paragraph">
                  <wp:posOffset>114935</wp:posOffset>
                </wp:positionV>
                <wp:extent cx="2390775" cy="1905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7E774" id="Straight Connector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9.05pt" to="469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" strokecolor="black [3040]"/>
            </w:pict>
          </mc:Fallback>
        </mc:AlternateContent>
      </w:r>
      <w:r w:rsidR="00C86F30" w:rsidRPr="00C6689C">
        <w:rPr>
          <w:rFonts w:ascii="Calibri" w:hAnsi="Calibri" w:cs="Calibri"/>
          <w:b/>
          <w:sz w:val="22"/>
          <w:szCs w:val="22"/>
        </w:rPr>
        <w:t>Q</w:t>
      </w:r>
      <w:r w:rsidR="006E1FF3">
        <w:rPr>
          <w:rFonts w:ascii="Calibri" w:hAnsi="Calibri" w:cs="Calibri"/>
          <w:b/>
          <w:sz w:val="22"/>
          <w:szCs w:val="22"/>
        </w:rPr>
        <w:t>3</w:t>
      </w:r>
      <w:r w:rsidR="00C86F30" w:rsidRPr="00C6689C">
        <w:rPr>
          <w:rFonts w:ascii="Calibri" w:hAnsi="Calibri" w:cs="Calibri"/>
          <w:b/>
          <w:sz w:val="22"/>
          <w:szCs w:val="22"/>
        </w:rPr>
        <w:t xml:space="preserve">. </w:t>
      </w:r>
      <w:r w:rsidR="006E1FF3">
        <w:rPr>
          <w:rFonts w:ascii="Calibri" w:hAnsi="Calibri" w:cs="Calibri"/>
          <w:bCs/>
          <w:sz w:val="22"/>
          <w:szCs w:val="22"/>
        </w:rPr>
        <w:t>What is</w:t>
      </w:r>
      <w:r w:rsidR="00C86F30" w:rsidRPr="00C6689C">
        <w:rPr>
          <w:rFonts w:ascii="Calibri" w:hAnsi="Calibri" w:cs="Calibri"/>
          <w:bCs/>
          <w:sz w:val="22"/>
          <w:szCs w:val="22"/>
        </w:rPr>
        <w:t xml:space="preserve"> your </w:t>
      </w:r>
      <w:r w:rsidR="006E1FF3">
        <w:rPr>
          <w:rFonts w:ascii="Calibri" w:hAnsi="Calibri" w:cs="Calibri"/>
          <w:bCs/>
          <w:sz w:val="22"/>
          <w:szCs w:val="22"/>
        </w:rPr>
        <w:t>business</w:t>
      </w:r>
      <w:r w:rsidR="00C86F30" w:rsidRPr="00C6689C">
        <w:rPr>
          <w:rFonts w:ascii="Calibri" w:hAnsi="Calibri" w:cs="Calibri"/>
          <w:bCs/>
          <w:sz w:val="22"/>
          <w:szCs w:val="22"/>
        </w:rPr>
        <w:t xml:space="preserve"> Australian Business Number (ABN)?</w:t>
      </w:r>
    </w:p>
    <w:p w14:paraId="19358CCB" w14:textId="5AD6649D" w:rsidR="00C86F30" w:rsidRDefault="00C86F30" w:rsidP="001A7951">
      <w:pPr>
        <w:rPr>
          <w:rFonts w:ascii="Calibri" w:hAnsi="Calibri" w:cs="Calibri"/>
          <w:bCs/>
          <w:sz w:val="22"/>
          <w:szCs w:val="22"/>
        </w:rPr>
      </w:pPr>
    </w:p>
    <w:p w14:paraId="6DDEB339" w14:textId="012BD86C" w:rsidR="00C2339A" w:rsidRDefault="00C2339A" w:rsidP="00C2339A">
      <w:pPr>
        <w:tabs>
          <w:tab w:val="left" w:pos="720"/>
          <w:tab w:val="left" w:pos="1440"/>
          <w:tab w:val="left" w:pos="2160"/>
          <w:tab w:val="left" w:pos="2880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ab/>
      </w:r>
    </w:p>
    <w:p w14:paraId="378EBF52" w14:textId="50C401D5" w:rsidR="00C2339A" w:rsidRPr="00C6689C" w:rsidRDefault="00C2339A" w:rsidP="00C2339A">
      <w:pPr>
        <w:tabs>
          <w:tab w:val="left" w:pos="720"/>
          <w:tab w:val="left" w:pos="1440"/>
          <w:tab w:val="left" w:pos="2160"/>
          <w:tab w:val="left" w:pos="2880"/>
        </w:tabs>
        <w:rPr>
          <w:rFonts w:ascii="Calibri" w:hAnsi="Calibri" w:cs="Calibri"/>
          <w:bCs/>
          <w:sz w:val="22"/>
          <w:szCs w:val="22"/>
        </w:rPr>
      </w:pPr>
      <w:r w:rsidRPr="00C6689C"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4</w:t>
      </w:r>
      <w:r w:rsidRPr="00C6689C">
        <w:rPr>
          <w:rFonts w:ascii="Calibri" w:hAnsi="Calibri" w:cs="Calibri"/>
          <w:b/>
          <w:sz w:val="22"/>
          <w:szCs w:val="22"/>
        </w:rPr>
        <w:t xml:space="preserve">. </w:t>
      </w:r>
      <w:r w:rsidRPr="00C6689C">
        <w:rPr>
          <w:rFonts w:ascii="Calibri" w:hAnsi="Calibri" w:cs="Calibri"/>
          <w:bCs/>
          <w:sz w:val="22"/>
          <w:szCs w:val="22"/>
        </w:rPr>
        <w:t xml:space="preserve">Is your </w:t>
      </w:r>
      <w:r w:rsidR="008C4A63">
        <w:rPr>
          <w:rFonts w:ascii="Calibri" w:hAnsi="Calibri" w:cs="Calibri"/>
          <w:bCs/>
          <w:sz w:val="22"/>
          <w:szCs w:val="22"/>
        </w:rPr>
        <w:t>business</w:t>
      </w:r>
      <w:r w:rsidRPr="00C6689C">
        <w:rPr>
          <w:rFonts w:ascii="Calibri" w:hAnsi="Calibri" w:cs="Calibri"/>
          <w:bCs/>
          <w:sz w:val="22"/>
          <w:szCs w:val="22"/>
        </w:rPr>
        <w:t xml:space="preserve"> registered for GST?</w:t>
      </w:r>
    </w:p>
    <w:p w14:paraId="70E8CC0C" w14:textId="5ACFD267" w:rsidR="00C2339A" w:rsidRDefault="00C2339A" w:rsidP="00C2339A">
      <w:pPr>
        <w:tabs>
          <w:tab w:val="left" w:pos="720"/>
          <w:tab w:val="left" w:pos="1440"/>
          <w:tab w:val="left" w:pos="2160"/>
          <w:tab w:val="left" w:pos="2880"/>
        </w:tabs>
        <w:rPr>
          <w:rFonts w:ascii="Calibri" w:hAnsi="Calibri" w:cs="Calibri"/>
          <w:b/>
          <w:sz w:val="22"/>
          <w:szCs w:val="22"/>
        </w:rPr>
      </w:pPr>
    </w:p>
    <w:p w14:paraId="71C78F48" w14:textId="36E815CE" w:rsidR="00C2339A" w:rsidRDefault="00C2339A" w:rsidP="00C2339A">
      <w:pPr>
        <w:tabs>
          <w:tab w:val="left" w:pos="720"/>
          <w:tab w:val="left" w:pos="1440"/>
          <w:tab w:val="left" w:pos="2160"/>
          <w:tab w:val="left" w:pos="2880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sdt>
        <w:sdtPr>
          <w:rPr>
            <w:rFonts w:ascii="Calibri" w:hAnsi="Calibri" w:cs="Calibri"/>
            <w:bCs/>
            <w:sz w:val="22"/>
            <w:szCs w:val="22"/>
          </w:rPr>
          <w:id w:val="-1378777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bCs/>
          <w:sz w:val="22"/>
          <w:szCs w:val="22"/>
        </w:rPr>
        <w:t xml:space="preserve"> Yes</w:t>
      </w:r>
      <w:r>
        <w:rPr>
          <w:rFonts w:ascii="Calibri" w:hAnsi="Calibri" w:cs="Calibri"/>
          <w:bCs/>
          <w:sz w:val="22"/>
          <w:szCs w:val="22"/>
        </w:rPr>
        <w:tab/>
      </w:r>
      <w:r>
        <w:rPr>
          <w:rFonts w:ascii="Calibri" w:hAnsi="Calibri" w:cs="Calibri"/>
          <w:bCs/>
          <w:sz w:val="22"/>
          <w:szCs w:val="22"/>
        </w:rPr>
        <w:tab/>
      </w:r>
      <w:sdt>
        <w:sdtPr>
          <w:rPr>
            <w:rFonts w:ascii="Calibri" w:hAnsi="Calibri" w:cs="Calibri"/>
            <w:bCs/>
            <w:sz w:val="22"/>
            <w:szCs w:val="22"/>
          </w:rPr>
          <w:id w:val="83003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bCs/>
          <w:sz w:val="22"/>
          <w:szCs w:val="22"/>
        </w:rPr>
        <w:t xml:space="preserve"> No</w:t>
      </w:r>
    </w:p>
    <w:p w14:paraId="00993DCE" w14:textId="11E4C3A2" w:rsidR="00C2339A" w:rsidRDefault="00C2339A" w:rsidP="00C2339A">
      <w:pPr>
        <w:tabs>
          <w:tab w:val="left" w:pos="720"/>
          <w:tab w:val="left" w:pos="1440"/>
          <w:tab w:val="left" w:pos="2160"/>
          <w:tab w:val="left" w:pos="2880"/>
        </w:tabs>
        <w:rPr>
          <w:rFonts w:ascii="Calibri" w:hAnsi="Calibri" w:cs="Calibri"/>
          <w:bCs/>
          <w:sz w:val="22"/>
          <w:szCs w:val="22"/>
        </w:rPr>
      </w:pPr>
    </w:p>
    <w:p w14:paraId="1031CF62" w14:textId="7F0A3B10" w:rsidR="00C2339A" w:rsidRPr="00C85599" w:rsidRDefault="00C2339A" w:rsidP="00C2339A">
      <w:pPr>
        <w:tabs>
          <w:tab w:val="left" w:pos="720"/>
          <w:tab w:val="left" w:pos="1440"/>
          <w:tab w:val="left" w:pos="2160"/>
          <w:tab w:val="left" w:pos="2880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5</w:t>
      </w:r>
      <w:r>
        <w:rPr>
          <w:rFonts w:ascii="Calibri" w:hAnsi="Calibri" w:cs="Calibri"/>
          <w:b/>
          <w:sz w:val="22"/>
          <w:szCs w:val="22"/>
        </w:rPr>
        <w:t xml:space="preserve">. </w:t>
      </w:r>
      <w:r w:rsidRPr="00C85599">
        <w:rPr>
          <w:rFonts w:ascii="Calibri" w:hAnsi="Calibri" w:cs="Calibri"/>
          <w:bCs/>
          <w:sz w:val="22"/>
          <w:szCs w:val="22"/>
        </w:rPr>
        <w:t xml:space="preserve">Does your </w:t>
      </w:r>
      <w:r w:rsidR="008C4A63">
        <w:rPr>
          <w:rFonts w:ascii="Calibri" w:hAnsi="Calibri" w:cs="Calibri"/>
          <w:bCs/>
          <w:sz w:val="22"/>
          <w:szCs w:val="22"/>
        </w:rPr>
        <w:t>business</w:t>
      </w:r>
      <w:r w:rsidRPr="00C85599">
        <w:rPr>
          <w:rFonts w:ascii="Calibri" w:hAnsi="Calibri" w:cs="Calibri"/>
          <w:bCs/>
          <w:sz w:val="22"/>
          <w:szCs w:val="22"/>
        </w:rPr>
        <w:t xml:space="preserve"> have Public Liability Insurance?</w:t>
      </w:r>
    </w:p>
    <w:p w14:paraId="787CCEDC" w14:textId="6718C6B4" w:rsidR="00C2339A" w:rsidRDefault="00C2339A" w:rsidP="00C2339A">
      <w:pPr>
        <w:tabs>
          <w:tab w:val="left" w:pos="720"/>
          <w:tab w:val="left" w:pos="1440"/>
          <w:tab w:val="left" w:pos="2160"/>
          <w:tab w:val="left" w:pos="2880"/>
        </w:tabs>
        <w:rPr>
          <w:rFonts w:ascii="Calibri" w:hAnsi="Calibri" w:cs="Calibri"/>
          <w:b/>
          <w:sz w:val="22"/>
          <w:szCs w:val="22"/>
        </w:rPr>
      </w:pPr>
    </w:p>
    <w:p w14:paraId="3C8BE01A" w14:textId="70EE15B2" w:rsidR="00C2339A" w:rsidRDefault="00C2339A" w:rsidP="00C233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92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sdt>
        <w:sdtPr>
          <w:rPr>
            <w:rFonts w:ascii="Calibri" w:hAnsi="Calibri" w:cs="Calibri"/>
            <w:bCs/>
            <w:sz w:val="22"/>
            <w:szCs w:val="22"/>
          </w:rPr>
          <w:id w:val="-132349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bCs/>
          <w:sz w:val="22"/>
          <w:szCs w:val="22"/>
        </w:rPr>
        <w:t xml:space="preserve"> Yes</w:t>
      </w:r>
      <w:r>
        <w:rPr>
          <w:rFonts w:ascii="Calibri" w:hAnsi="Calibri" w:cs="Calibri"/>
          <w:bCs/>
          <w:sz w:val="22"/>
          <w:szCs w:val="22"/>
        </w:rPr>
        <w:tab/>
      </w:r>
      <w:r>
        <w:rPr>
          <w:rFonts w:ascii="Calibri" w:hAnsi="Calibri" w:cs="Calibri"/>
          <w:bCs/>
          <w:sz w:val="22"/>
          <w:szCs w:val="22"/>
        </w:rPr>
        <w:tab/>
      </w:r>
      <w:sdt>
        <w:sdtPr>
          <w:rPr>
            <w:rFonts w:ascii="Calibri" w:hAnsi="Calibri" w:cs="Calibri"/>
            <w:bCs/>
            <w:sz w:val="22"/>
            <w:szCs w:val="22"/>
          </w:rPr>
          <w:id w:val="-2117286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bCs/>
          <w:sz w:val="22"/>
          <w:szCs w:val="22"/>
        </w:rPr>
        <w:t xml:space="preserve"> No</w:t>
      </w:r>
      <w:r>
        <w:rPr>
          <w:rFonts w:ascii="Calibri" w:hAnsi="Calibri" w:cs="Calibri"/>
          <w:bCs/>
          <w:sz w:val="22"/>
          <w:szCs w:val="22"/>
        </w:rPr>
        <w:tab/>
        <w:t>or</w:t>
      </w:r>
      <w:r>
        <w:rPr>
          <w:rFonts w:ascii="Calibri" w:hAnsi="Calibri" w:cs="Calibri"/>
          <w:bCs/>
          <w:sz w:val="22"/>
          <w:szCs w:val="22"/>
        </w:rPr>
        <w:tab/>
      </w:r>
      <w:sdt>
        <w:sdtPr>
          <w:rPr>
            <w:rFonts w:ascii="Calibri" w:hAnsi="Calibri" w:cs="Calibri"/>
            <w:bCs/>
            <w:sz w:val="22"/>
            <w:szCs w:val="22"/>
          </w:rPr>
          <w:id w:val="-574123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bCs/>
          <w:sz w:val="22"/>
          <w:szCs w:val="22"/>
        </w:rPr>
        <w:t xml:space="preserve"> N/A</w:t>
      </w:r>
    </w:p>
    <w:p w14:paraId="3678E435" w14:textId="79F3EB22" w:rsidR="00C2339A" w:rsidRDefault="00340724" w:rsidP="00C233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92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ab/>
      </w:r>
    </w:p>
    <w:p w14:paraId="1D907C0D" w14:textId="14FD4DA4" w:rsidR="00340724" w:rsidRDefault="00340724" w:rsidP="00C233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92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ab/>
        <w:t>Amount Insured: _____________________</w:t>
      </w:r>
    </w:p>
    <w:p w14:paraId="54984F90" w14:textId="72312FFC" w:rsidR="00340724" w:rsidRDefault="00340724" w:rsidP="00C233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92"/>
        </w:tabs>
        <w:rPr>
          <w:rFonts w:ascii="Calibri" w:hAnsi="Calibri" w:cs="Calibri"/>
          <w:bCs/>
          <w:sz w:val="22"/>
          <w:szCs w:val="22"/>
        </w:rPr>
      </w:pPr>
    </w:p>
    <w:p w14:paraId="640ACD3B" w14:textId="7CD8B348" w:rsidR="00340724" w:rsidRPr="00340724" w:rsidRDefault="00340724" w:rsidP="00C233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92"/>
        </w:tabs>
        <w:rPr>
          <w:rFonts w:ascii="Calibri" w:hAnsi="Calibri" w:cs="Calibri"/>
          <w:b/>
          <w:sz w:val="28"/>
          <w:szCs w:val="28"/>
        </w:rPr>
      </w:pPr>
    </w:p>
    <w:p w14:paraId="45D7C13B" w14:textId="7BC004EB" w:rsidR="00340724" w:rsidRPr="002A17A2" w:rsidRDefault="00340724" w:rsidP="00AB797B">
      <w:pPr>
        <w:rPr>
          <w:rFonts w:ascii="Calibri" w:hAnsi="Calibri" w:cs="Calibri"/>
          <w:b/>
          <w:sz w:val="22"/>
          <w:szCs w:val="22"/>
        </w:rPr>
      </w:pPr>
      <w:r w:rsidRPr="002A17A2">
        <w:rPr>
          <w:rFonts w:ascii="Calibri" w:hAnsi="Calibri" w:cs="Calibri"/>
          <w:b/>
          <w:sz w:val="22"/>
          <w:szCs w:val="22"/>
        </w:rPr>
        <w:t>Grant Details</w:t>
      </w:r>
    </w:p>
    <w:p w14:paraId="10899626" w14:textId="0951DD24" w:rsidR="00340724" w:rsidRPr="00340724" w:rsidRDefault="00340724" w:rsidP="00AB797B">
      <w:pPr>
        <w:rPr>
          <w:rFonts w:ascii="Calibri" w:hAnsi="Calibri" w:cs="Calibri"/>
          <w:b/>
          <w:sz w:val="28"/>
          <w:szCs w:val="28"/>
        </w:rPr>
      </w:pPr>
    </w:p>
    <w:p w14:paraId="257E9EBA" w14:textId="07FF679F" w:rsidR="00340724" w:rsidRPr="00C85599" w:rsidRDefault="00340724" w:rsidP="00AB797B">
      <w:pPr>
        <w:rPr>
          <w:rFonts w:ascii="Calibri" w:hAnsi="Calibri" w:cs="Calibri"/>
          <w:b/>
          <w:sz w:val="22"/>
          <w:szCs w:val="22"/>
        </w:rPr>
      </w:pPr>
      <w:r w:rsidRPr="00C85599"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6</w:t>
      </w:r>
      <w:r w:rsidRPr="00C85599">
        <w:rPr>
          <w:rFonts w:ascii="Calibri" w:hAnsi="Calibri" w:cs="Calibri"/>
          <w:b/>
          <w:sz w:val="22"/>
          <w:szCs w:val="22"/>
        </w:rPr>
        <w:t xml:space="preserve">. </w:t>
      </w:r>
      <w:r w:rsidRPr="00C85599">
        <w:rPr>
          <w:rFonts w:ascii="Calibri" w:hAnsi="Calibri" w:cs="Calibri"/>
          <w:bCs/>
          <w:sz w:val="22"/>
          <w:szCs w:val="22"/>
        </w:rPr>
        <w:t>Funding amount requested (ex. GST) $______________________</w:t>
      </w:r>
    </w:p>
    <w:p w14:paraId="637C77D7" w14:textId="390E70D6" w:rsidR="00340724" w:rsidRDefault="00340724" w:rsidP="00AB797B">
      <w:pPr>
        <w:rPr>
          <w:rFonts w:ascii="Calibri" w:hAnsi="Calibri" w:cs="Calibri"/>
          <w:b/>
          <w:sz w:val="28"/>
          <w:szCs w:val="28"/>
        </w:rPr>
      </w:pPr>
    </w:p>
    <w:p w14:paraId="7A0B93A3" w14:textId="4C58C903" w:rsidR="00340724" w:rsidRPr="00C85599" w:rsidRDefault="00340724" w:rsidP="00AB797B">
      <w:pPr>
        <w:rPr>
          <w:rFonts w:ascii="Calibri" w:hAnsi="Calibri" w:cs="Calibri"/>
          <w:b/>
          <w:sz w:val="22"/>
          <w:szCs w:val="22"/>
        </w:rPr>
      </w:pPr>
      <w:r w:rsidRPr="00C85599"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7</w:t>
      </w:r>
      <w:r w:rsidRPr="00C85599">
        <w:rPr>
          <w:rFonts w:ascii="Calibri" w:hAnsi="Calibri" w:cs="Calibri"/>
          <w:b/>
          <w:sz w:val="22"/>
          <w:szCs w:val="22"/>
        </w:rPr>
        <w:t xml:space="preserve">. </w:t>
      </w:r>
      <w:r w:rsidRPr="00C85599">
        <w:rPr>
          <w:rFonts w:ascii="Calibri" w:hAnsi="Calibri" w:cs="Calibri"/>
          <w:bCs/>
          <w:sz w:val="22"/>
          <w:szCs w:val="22"/>
        </w:rPr>
        <w:t>Have you spoken with the</w:t>
      </w:r>
      <w:r w:rsidR="008C4A63">
        <w:rPr>
          <w:rFonts w:ascii="Calibri" w:hAnsi="Calibri" w:cs="Calibri"/>
          <w:bCs/>
          <w:sz w:val="22"/>
          <w:szCs w:val="22"/>
        </w:rPr>
        <w:t xml:space="preserve"> Shire</w:t>
      </w:r>
      <w:r w:rsidRPr="00C85599">
        <w:rPr>
          <w:rFonts w:ascii="Calibri" w:hAnsi="Calibri" w:cs="Calibri"/>
          <w:bCs/>
          <w:sz w:val="22"/>
          <w:szCs w:val="22"/>
        </w:rPr>
        <w:t xml:space="preserve"> in relation to this application? </w:t>
      </w:r>
    </w:p>
    <w:p w14:paraId="73F22367" w14:textId="2B45256C" w:rsidR="00340724" w:rsidRDefault="00340724" w:rsidP="00AB797B">
      <w:pPr>
        <w:rPr>
          <w:rFonts w:ascii="Calibri" w:hAnsi="Calibri" w:cs="Calibri"/>
          <w:b/>
          <w:sz w:val="22"/>
          <w:szCs w:val="22"/>
        </w:rPr>
      </w:pPr>
    </w:p>
    <w:p w14:paraId="16B97595" w14:textId="5232252B" w:rsidR="00340724" w:rsidRDefault="00340724" w:rsidP="00AB797B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sdt>
        <w:sdtPr>
          <w:rPr>
            <w:rFonts w:ascii="Calibri" w:hAnsi="Calibri" w:cs="Calibri"/>
            <w:bCs/>
            <w:sz w:val="22"/>
            <w:szCs w:val="22"/>
          </w:rPr>
          <w:id w:val="-932358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bCs/>
          <w:sz w:val="22"/>
          <w:szCs w:val="22"/>
        </w:rPr>
        <w:t xml:space="preserve"> Yes</w:t>
      </w:r>
      <w:r>
        <w:rPr>
          <w:rFonts w:ascii="Calibri" w:hAnsi="Calibri" w:cs="Calibri"/>
          <w:bCs/>
          <w:sz w:val="22"/>
          <w:szCs w:val="22"/>
        </w:rPr>
        <w:tab/>
      </w:r>
      <w:r>
        <w:rPr>
          <w:rFonts w:ascii="Calibri" w:hAnsi="Calibri" w:cs="Calibri"/>
          <w:bCs/>
          <w:sz w:val="22"/>
          <w:szCs w:val="22"/>
        </w:rPr>
        <w:tab/>
      </w:r>
      <w:sdt>
        <w:sdtPr>
          <w:rPr>
            <w:rFonts w:ascii="Calibri" w:hAnsi="Calibri" w:cs="Calibri"/>
            <w:bCs/>
            <w:sz w:val="22"/>
            <w:szCs w:val="22"/>
          </w:rPr>
          <w:id w:val="-1303306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bCs/>
          <w:sz w:val="22"/>
          <w:szCs w:val="22"/>
        </w:rPr>
        <w:t xml:space="preserve"> No</w:t>
      </w:r>
    </w:p>
    <w:p w14:paraId="33AB2032" w14:textId="77777777" w:rsidR="002A17A2" w:rsidRDefault="002A17A2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/>
          <w:sz w:val="28"/>
          <w:szCs w:val="28"/>
        </w:rPr>
      </w:pPr>
    </w:p>
    <w:p w14:paraId="319AC589" w14:textId="77777777" w:rsidR="00D00AB4" w:rsidRDefault="00D00AB4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/>
          <w:sz w:val="22"/>
          <w:szCs w:val="22"/>
        </w:rPr>
      </w:pPr>
    </w:p>
    <w:p w14:paraId="17504E02" w14:textId="77777777" w:rsidR="00D00AB4" w:rsidRDefault="00D00AB4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/>
          <w:sz w:val="22"/>
          <w:szCs w:val="22"/>
        </w:rPr>
      </w:pPr>
    </w:p>
    <w:p w14:paraId="27CF8AC9" w14:textId="77777777" w:rsidR="00D00AB4" w:rsidRDefault="00D00AB4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/>
          <w:sz w:val="22"/>
          <w:szCs w:val="22"/>
        </w:rPr>
      </w:pPr>
    </w:p>
    <w:p w14:paraId="4AC2C35A" w14:textId="77777777" w:rsidR="00D00AB4" w:rsidRDefault="00D00AB4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/>
          <w:sz w:val="22"/>
          <w:szCs w:val="22"/>
        </w:rPr>
      </w:pPr>
    </w:p>
    <w:p w14:paraId="52755308" w14:textId="600C165C" w:rsidR="00C85599" w:rsidRPr="002A17A2" w:rsidRDefault="00C85599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/>
          <w:sz w:val="22"/>
          <w:szCs w:val="22"/>
        </w:rPr>
      </w:pPr>
      <w:r w:rsidRPr="002A17A2">
        <w:rPr>
          <w:rFonts w:ascii="Calibri" w:hAnsi="Calibri" w:cs="Calibri"/>
          <w:b/>
          <w:sz w:val="22"/>
          <w:szCs w:val="22"/>
        </w:rPr>
        <w:lastRenderedPageBreak/>
        <w:t xml:space="preserve">Project Details </w:t>
      </w:r>
    </w:p>
    <w:p w14:paraId="1F110BCB" w14:textId="6BFE30BA" w:rsidR="00C85599" w:rsidRDefault="00C85599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11A04270" w14:textId="584BBF64" w:rsidR="00C85599" w:rsidRDefault="00C85599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 w:rsidRPr="00C6689C"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8</w:t>
      </w:r>
      <w:r w:rsidRPr="00C6689C">
        <w:rPr>
          <w:rFonts w:ascii="Calibri" w:hAnsi="Calibri" w:cs="Calibri"/>
          <w:b/>
          <w:sz w:val="22"/>
          <w:szCs w:val="22"/>
        </w:rPr>
        <w:t>.</w:t>
      </w:r>
      <w:r>
        <w:rPr>
          <w:rFonts w:ascii="Calibri" w:hAnsi="Calibri" w:cs="Calibri"/>
          <w:bCs/>
          <w:sz w:val="22"/>
          <w:szCs w:val="22"/>
        </w:rPr>
        <w:t xml:space="preserve"> Project Name</w:t>
      </w:r>
      <w:r w:rsidR="00C6689C">
        <w:rPr>
          <w:rFonts w:ascii="Calibri" w:hAnsi="Calibri" w:cs="Calibri"/>
          <w:bCs/>
          <w:sz w:val="22"/>
          <w:szCs w:val="22"/>
        </w:rPr>
        <w:t>: ___________________________________________________________________</w:t>
      </w:r>
    </w:p>
    <w:p w14:paraId="3CF0DDCD" w14:textId="7F79CBCC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7E8C5880" w14:textId="2BC04CCE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9</w:t>
      </w:r>
      <w:r>
        <w:rPr>
          <w:rFonts w:ascii="Calibri" w:hAnsi="Calibri" w:cs="Calibri"/>
          <w:b/>
          <w:sz w:val="22"/>
          <w:szCs w:val="22"/>
        </w:rPr>
        <w:t xml:space="preserve">. </w:t>
      </w:r>
      <w:r>
        <w:rPr>
          <w:rFonts w:ascii="Calibri" w:hAnsi="Calibri" w:cs="Calibri"/>
          <w:bCs/>
          <w:sz w:val="22"/>
          <w:szCs w:val="22"/>
        </w:rPr>
        <w:t xml:space="preserve">Project start date </w:t>
      </w:r>
      <w:r w:rsidRPr="00C6689C">
        <w:rPr>
          <w:rFonts w:ascii="Calibri" w:hAnsi="Calibri" w:cs="Calibri"/>
          <w:bCs/>
          <w:sz w:val="28"/>
          <w:szCs w:val="28"/>
        </w:rPr>
        <w:t xml:space="preserve">_ _ / _ _ / _ _ _ _ </w:t>
      </w:r>
      <w:r>
        <w:rPr>
          <w:rFonts w:ascii="Calibri" w:hAnsi="Calibri" w:cs="Calibri"/>
          <w:bCs/>
          <w:sz w:val="22"/>
          <w:szCs w:val="22"/>
        </w:rPr>
        <w:t xml:space="preserve">Project end date </w:t>
      </w:r>
      <w:r w:rsidRPr="00C6689C">
        <w:rPr>
          <w:rFonts w:ascii="Calibri" w:hAnsi="Calibri" w:cs="Calibri"/>
          <w:bCs/>
          <w:sz w:val="28"/>
          <w:szCs w:val="28"/>
        </w:rPr>
        <w:t>_ _ / _ _ / _ _ _ _</w:t>
      </w:r>
    </w:p>
    <w:p w14:paraId="3C466FEA" w14:textId="74004CB5" w:rsidR="008C4A63" w:rsidRPr="008C4A63" w:rsidRDefault="008C4A63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 w:rsidRPr="008C4A63">
        <w:rPr>
          <w:rFonts w:ascii="Calibri" w:hAnsi="Calibri" w:cs="Calibri"/>
          <w:bCs/>
          <w:sz w:val="22"/>
          <w:szCs w:val="22"/>
        </w:rPr>
        <w:t xml:space="preserve">Note: </w:t>
      </w:r>
      <w:r>
        <w:rPr>
          <w:rFonts w:ascii="Calibri" w:hAnsi="Calibri" w:cs="Calibri"/>
          <w:bCs/>
          <w:sz w:val="22"/>
          <w:szCs w:val="22"/>
        </w:rPr>
        <w:t>All projects or activities must be completed prior to/or during the April 2023 WA School Holiday</w:t>
      </w:r>
      <w:r w:rsidR="00F23BB3">
        <w:rPr>
          <w:rFonts w:ascii="Calibri" w:hAnsi="Calibri" w:cs="Calibri"/>
          <w:bCs/>
          <w:sz w:val="22"/>
          <w:szCs w:val="22"/>
        </w:rPr>
        <w:t xml:space="preserve"> period</w:t>
      </w:r>
      <w:r>
        <w:rPr>
          <w:rFonts w:ascii="Calibri" w:hAnsi="Calibri" w:cs="Calibri"/>
          <w:bCs/>
          <w:sz w:val="22"/>
          <w:szCs w:val="22"/>
        </w:rPr>
        <w:t>.</w:t>
      </w:r>
    </w:p>
    <w:p w14:paraId="1C73CCD1" w14:textId="21852F1E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0D6D466D" w14:textId="701842E2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10</w:t>
      </w:r>
      <w:r>
        <w:rPr>
          <w:rFonts w:ascii="Calibri" w:hAnsi="Calibri" w:cs="Calibri"/>
          <w:b/>
          <w:sz w:val="22"/>
          <w:szCs w:val="22"/>
        </w:rPr>
        <w:t xml:space="preserve">. </w:t>
      </w:r>
      <w:r>
        <w:rPr>
          <w:rFonts w:ascii="Calibri" w:hAnsi="Calibri" w:cs="Calibri"/>
          <w:bCs/>
          <w:sz w:val="22"/>
          <w:szCs w:val="22"/>
        </w:rPr>
        <w:t>Detailed project description (</w:t>
      </w:r>
      <w:r w:rsidR="00371312">
        <w:rPr>
          <w:rFonts w:ascii="Calibri" w:hAnsi="Calibri" w:cs="Calibri"/>
          <w:bCs/>
          <w:sz w:val="22"/>
          <w:szCs w:val="22"/>
        </w:rPr>
        <w:t>1</w:t>
      </w:r>
      <w:r>
        <w:rPr>
          <w:rFonts w:ascii="Calibri" w:hAnsi="Calibri" w:cs="Calibri"/>
          <w:bCs/>
          <w:sz w:val="22"/>
          <w:szCs w:val="22"/>
        </w:rPr>
        <w:t>00 words or less):</w:t>
      </w:r>
    </w:p>
    <w:p w14:paraId="36C226C2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57487079" w14:textId="110FBBC2" w:rsidR="00C6689C" w:rsidRDefault="00C6689C">
      <w:r>
        <w:t>____________________________________________________________________</w:t>
      </w:r>
    </w:p>
    <w:p w14:paraId="213CF948" w14:textId="3B340FA1" w:rsidR="00C6689C" w:rsidRDefault="00C6689C"/>
    <w:p w14:paraId="4B307011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1516E267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5F91D5D7" w14:textId="3335A32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2BC0DDD8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4FD457BC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6C34FD59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31F19281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36DDA8B2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43C775BE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5E951FC0" w14:textId="77777777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68DDCC1C" w14:textId="30E424E1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3B678BF4" w14:textId="77777777" w:rsidR="000502EA" w:rsidRDefault="000502EA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2483B921" w14:textId="22D04E2F" w:rsidR="00C6689C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2C543884" w14:textId="77777777" w:rsidR="000502EA" w:rsidRDefault="000502EA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01F63624" w14:textId="3C0E2A26" w:rsidR="000502EA" w:rsidRDefault="00C6689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0AA5ED35" w14:textId="1A89C5AD" w:rsidR="000502EA" w:rsidRDefault="000502EA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7C4463EB" w14:textId="66BA2B93" w:rsidR="000502EA" w:rsidRDefault="000502EA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5B0CD9E0" w14:textId="655957BD" w:rsidR="0062347E" w:rsidRDefault="0062347E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Q</w:t>
      </w:r>
      <w:r w:rsidR="00F23BB3">
        <w:rPr>
          <w:rFonts w:ascii="Calibri" w:hAnsi="Calibri" w:cs="Calibri"/>
          <w:b/>
          <w:sz w:val="22"/>
          <w:szCs w:val="22"/>
        </w:rPr>
        <w:t>11</w:t>
      </w:r>
      <w:r>
        <w:rPr>
          <w:rFonts w:ascii="Calibri" w:hAnsi="Calibri" w:cs="Calibri"/>
          <w:b/>
          <w:sz w:val="22"/>
          <w:szCs w:val="22"/>
        </w:rPr>
        <w:t xml:space="preserve">. </w:t>
      </w:r>
      <w:r>
        <w:rPr>
          <w:rFonts w:ascii="Calibri" w:hAnsi="Calibri" w:cs="Calibri"/>
          <w:bCs/>
          <w:sz w:val="22"/>
          <w:szCs w:val="22"/>
        </w:rPr>
        <w:t xml:space="preserve">In </w:t>
      </w:r>
      <w:r w:rsidR="00371312">
        <w:rPr>
          <w:rFonts w:ascii="Calibri" w:hAnsi="Calibri" w:cs="Calibri"/>
          <w:bCs/>
          <w:sz w:val="22"/>
          <w:szCs w:val="22"/>
        </w:rPr>
        <w:t>1</w:t>
      </w:r>
      <w:r>
        <w:rPr>
          <w:rFonts w:ascii="Calibri" w:hAnsi="Calibri" w:cs="Calibri"/>
          <w:bCs/>
          <w:sz w:val="22"/>
          <w:szCs w:val="22"/>
        </w:rPr>
        <w:t xml:space="preserve">00 words or less, what is the main reason you are applying for this </w:t>
      </w:r>
      <w:r w:rsidR="00F23BB3">
        <w:rPr>
          <w:rFonts w:ascii="Calibri" w:hAnsi="Calibri" w:cs="Calibri"/>
          <w:bCs/>
          <w:sz w:val="22"/>
          <w:szCs w:val="22"/>
        </w:rPr>
        <w:t>funding,</w:t>
      </w:r>
      <w:r>
        <w:rPr>
          <w:rFonts w:ascii="Calibri" w:hAnsi="Calibri" w:cs="Calibri"/>
          <w:bCs/>
          <w:sz w:val="22"/>
          <w:szCs w:val="22"/>
        </w:rPr>
        <w:t xml:space="preserve"> and </w:t>
      </w:r>
      <w:r w:rsidR="00F23BB3">
        <w:rPr>
          <w:rFonts w:ascii="Calibri" w:hAnsi="Calibri" w:cs="Calibri"/>
          <w:bCs/>
          <w:sz w:val="22"/>
          <w:szCs w:val="22"/>
        </w:rPr>
        <w:t>how will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="00D00AB4">
        <w:rPr>
          <w:rFonts w:ascii="Calibri" w:hAnsi="Calibri" w:cs="Calibri"/>
          <w:bCs/>
          <w:sz w:val="22"/>
          <w:szCs w:val="22"/>
        </w:rPr>
        <w:t xml:space="preserve">it </w:t>
      </w:r>
      <w:r w:rsidR="00A91C15">
        <w:rPr>
          <w:rFonts w:ascii="Calibri" w:hAnsi="Calibri" w:cs="Calibri"/>
          <w:bCs/>
          <w:sz w:val="22"/>
          <w:szCs w:val="22"/>
        </w:rPr>
        <w:t>help build business resilience, diversify products and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="00F23BB3">
        <w:rPr>
          <w:rFonts w:ascii="Calibri" w:hAnsi="Calibri" w:cs="Calibri"/>
          <w:bCs/>
          <w:sz w:val="22"/>
          <w:szCs w:val="22"/>
        </w:rPr>
        <w:t>service</w:t>
      </w:r>
      <w:r w:rsidR="00A91C15">
        <w:rPr>
          <w:rFonts w:ascii="Calibri" w:hAnsi="Calibri" w:cs="Calibri"/>
          <w:bCs/>
          <w:sz w:val="22"/>
          <w:szCs w:val="22"/>
        </w:rPr>
        <w:t>s to meet</w:t>
      </w:r>
      <w:r w:rsidR="00F23BB3">
        <w:rPr>
          <w:rFonts w:ascii="Calibri" w:hAnsi="Calibri" w:cs="Calibri"/>
          <w:bCs/>
          <w:sz w:val="22"/>
          <w:szCs w:val="22"/>
        </w:rPr>
        <w:t xml:space="preserve"> </w:t>
      </w:r>
      <w:r w:rsidR="008C4A63">
        <w:rPr>
          <w:rFonts w:ascii="Calibri" w:hAnsi="Calibri" w:cs="Calibri"/>
          <w:bCs/>
          <w:sz w:val="22"/>
          <w:szCs w:val="22"/>
        </w:rPr>
        <w:t>demand</w:t>
      </w:r>
      <w:r w:rsidR="00A51E54">
        <w:rPr>
          <w:rFonts w:ascii="Calibri" w:hAnsi="Calibri" w:cs="Calibri"/>
          <w:bCs/>
          <w:sz w:val="22"/>
          <w:szCs w:val="22"/>
        </w:rPr>
        <w:t xml:space="preserve"> or promot</w:t>
      </w:r>
      <w:r w:rsidR="00A91C15">
        <w:rPr>
          <w:rFonts w:ascii="Calibri" w:hAnsi="Calibri" w:cs="Calibri"/>
          <w:bCs/>
          <w:sz w:val="22"/>
          <w:szCs w:val="22"/>
        </w:rPr>
        <w:t>e</w:t>
      </w:r>
      <w:r w:rsidR="00A51E54">
        <w:rPr>
          <w:rFonts w:ascii="Calibri" w:hAnsi="Calibri" w:cs="Calibri"/>
          <w:bCs/>
          <w:sz w:val="22"/>
          <w:szCs w:val="22"/>
        </w:rPr>
        <w:t xml:space="preserve"> the region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="008C4A63">
        <w:rPr>
          <w:rFonts w:ascii="Calibri" w:hAnsi="Calibri" w:cs="Calibri"/>
          <w:bCs/>
          <w:sz w:val="22"/>
          <w:szCs w:val="22"/>
        </w:rPr>
        <w:t xml:space="preserve">during the </w:t>
      </w:r>
      <w:r w:rsidR="00F23BB3">
        <w:rPr>
          <w:rFonts w:ascii="Calibri" w:hAnsi="Calibri" w:cs="Calibri"/>
          <w:bCs/>
          <w:sz w:val="22"/>
          <w:szCs w:val="22"/>
        </w:rPr>
        <w:t>April 2023</w:t>
      </w:r>
      <w:r w:rsidR="008C4A63">
        <w:rPr>
          <w:rFonts w:ascii="Calibri" w:hAnsi="Calibri" w:cs="Calibri"/>
          <w:bCs/>
          <w:sz w:val="22"/>
          <w:szCs w:val="22"/>
        </w:rPr>
        <w:t xml:space="preserve"> Solar Eclipse</w:t>
      </w:r>
      <w:r>
        <w:rPr>
          <w:rFonts w:ascii="Calibri" w:hAnsi="Calibri" w:cs="Calibri"/>
          <w:bCs/>
          <w:sz w:val="22"/>
          <w:szCs w:val="22"/>
        </w:rPr>
        <w:t>?</w:t>
      </w:r>
    </w:p>
    <w:p w14:paraId="6A959DA7" w14:textId="5065AB6F" w:rsidR="0062347E" w:rsidRDefault="0062347E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62E20022" w14:textId="0279C973" w:rsidR="0062347E" w:rsidRDefault="0062347E" w:rsidP="0062347E">
      <w:r>
        <w:t>_____________________________________________</w:t>
      </w:r>
    </w:p>
    <w:p w14:paraId="132BFFC1" w14:textId="77777777" w:rsidR="0062347E" w:rsidRDefault="0062347E" w:rsidP="0062347E"/>
    <w:p w14:paraId="19FF5C11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747BC08E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4A96F342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1BFF0591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2185564E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134CC4E2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0329BDB7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735FBE04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3B09838F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7708E946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2BEA2AF3" w14:textId="77777777" w:rsidR="0062347E" w:rsidRDefault="0062347E" w:rsidP="0062347E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___________________________________________________________________________________</w:t>
      </w:r>
    </w:p>
    <w:p w14:paraId="676EA248" w14:textId="032F65AF" w:rsidR="0062347E" w:rsidRDefault="0062347E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6C09B987" w14:textId="4C1F6109" w:rsidR="00106F87" w:rsidRDefault="00106F87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Theme="minorHAnsi" w:hAnsiTheme="minorHAnsi" w:cstheme="minorHAnsi"/>
          <w:sz w:val="22"/>
          <w:szCs w:val="22"/>
        </w:rPr>
      </w:pPr>
    </w:p>
    <w:p w14:paraId="3EF4C138" w14:textId="77777777" w:rsidR="0079491C" w:rsidRDefault="0079491C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6ADA6CCF" w14:textId="74A3208D" w:rsidR="00106F87" w:rsidRDefault="00106F87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Q</w:t>
      </w:r>
      <w:r w:rsidR="00F23BB3">
        <w:rPr>
          <w:rFonts w:asciiTheme="minorHAnsi" w:hAnsiTheme="minorHAnsi" w:cstheme="minorHAnsi"/>
          <w:b/>
          <w:bCs/>
          <w:sz w:val="22"/>
          <w:szCs w:val="22"/>
        </w:rPr>
        <w:t>12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106F87">
        <w:rPr>
          <w:rFonts w:asciiTheme="minorHAnsi" w:hAnsiTheme="minorHAnsi" w:cstheme="minorHAnsi"/>
          <w:sz w:val="22"/>
          <w:szCs w:val="22"/>
        </w:rPr>
        <w:t>Demonstrate other financial and/or in-kind contributions/partnerships that will assist in the delivery of this project or activity.</w:t>
      </w:r>
    </w:p>
    <w:p w14:paraId="76CCFDDF" w14:textId="77777777" w:rsidR="00106F87" w:rsidRPr="00106F87" w:rsidRDefault="00106F87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230" w:type="dxa"/>
        <w:tblLook w:val="04A0" w:firstRow="1" w:lastRow="0" w:firstColumn="1" w:lastColumn="0" w:noHBand="0" w:noVBand="1"/>
      </w:tblPr>
      <w:tblGrid>
        <w:gridCol w:w="6941"/>
        <w:gridCol w:w="2289"/>
      </w:tblGrid>
      <w:tr w:rsidR="00106F87" w:rsidRPr="00106F87" w14:paraId="323B468D" w14:textId="77777777" w:rsidTr="00D00AB4">
        <w:trPr>
          <w:trHeight w:val="284"/>
        </w:trPr>
        <w:tc>
          <w:tcPr>
            <w:tcW w:w="6941" w:type="dxa"/>
          </w:tcPr>
          <w:p w14:paraId="5FAF4768" w14:textId="77777777" w:rsidR="00106F87" w:rsidRPr="00106F87" w:rsidRDefault="00106F87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06F87">
              <w:rPr>
                <w:rFonts w:asciiTheme="minorHAnsi" w:hAnsiTheme="minorHAnsi" w:cstheme="minorHAnsi"/>
                <w:sz w:val="22"/>
                <w:szCs w:val="22"/>
              </w:rPr>
              <w:t>Funding Source</w:t>
            </w:r>
          </w:p>
        </w:tc>
        <w:tc>
          <w:tcPr>
            <w:tcW w:w="2289" w:type="dxa"/>
          </w:tcPr>
          <w:p w14:paraId="625356F1" w14:textId="77777777" w:rsidR="00106F87" w:rsidRPr="00106F87" w:rsidRDefault="00106F87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06F87">
              <w:rPr>
                <w:rFonts w:asciiTheme="minorHAnsi" w:hAnsiTheme="minorHAnsi" w:cstheme="minorHAnsi"/>
                <w:sz w:val="22"/>
                <w:szCs w:val="22"/>
              </w:rPr>
              <w:t>Amount</w:t>
            </w:r>
          </w:p>
        </w:tc>
      </w:tr>
      <w:tr w:rsidR="00106F87" w:rsidRPr="00106F87" w14:paraId="37BB24FD" w14:textId="77777777" w:rsidTr="00D00AB4">
        <w:trPr>
          <w:trHeight w:val="268"/>
        </w:trPr>
        <w:tc>
          <w:tcPr>
            <w:tcW w:w="6941" w:type="dxa"/>
          </w:tcPr>
          <w:p w14:paraId="270E5163" w14:textId="77777777" w:rsidR="00106F87" w:rsidRPr="00106F87" w:rsidRDefault="00106F87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89" w:type="dxa"/>
          </w:tcPr>
          <w:p w14:paraId="6B550559" w14:textId="77777777" w:rsidR="00106F87" w:rsidRPr="00106F87" w:rsidRDefault="00106F87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A58" w:rsidRPr="00106F87" w14:paraId="489591ED" w14:textId="77777777" w:rsidTr="00D00AB4">
        <w:trPr>
          <w:trHeight w:val="284"/>
        </w:trPr>
        <w:tc>
          <w:tcPr>
            <w:tcW w:w="6941" w:type="dxa"/>
          </w:tcPr>
          <w:p w14:paraId="6A275932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89" w:type="dxa"/>
          </w:tcPr>
          <w:p w14:paraId="0295D192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A58" w:rsidRPr="00106F87" w14:paraId="4A9936F8" w14:textId="77777777" w:rsidTr="00D00AB4">
        <w:trPr>
          <w:trHeight w:val="268"/>
        </w:trPr>
        <w:tc>
          <w:tcPr>
            <w:tcW w:w="6941" w:type="dxa"/>
          </w:tcPr>
          <w:p w14:paraId="53CEF7E1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89" w:type="dxa"/>
          </w:tcPr>
          <w:p w14:paraId="460861B5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A58" w:rsidRPr="00106F87" w14:paraId="6B274209" w14:textId="77777777" w:rsidTr="00D00AB4">
        <w:trPr>
          <w:trHeight w:val="284"/>
        </w:trPr>
        <w:tc>
          <w:tcPr>
            <w:tcW w:w="6941" w:type="dxa"/>
          </w:tcPr>
          <w:p w14:paraId="2D979DBC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89" w:type="dxa"/>
          </w:tcPr>
          <w:p w14:paraId="2C8AFD61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A58" w:rsidRPr="00106F87" w14:paraId="50AD0E0E" w14:textId="77777777" w:rsidTr="00D00AB4">
        <w:trPr>
          <w:trHeight w:val="268"/>
        </w:trPr>
        <w:tc>
          <w:tcPr>
            <w:tcW w:w="6941" w:type="dxa"/>
          </w:tcPr>
          <w:p w14:paraId="0BEB5CD3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89" w:type="dxa"/>
          </w:tcPr>
          <w:p w14:paraId="5F54BB94" w14:textId="77777777" w:rsidR="00082A58" w:rsidRPr="00106F87" w:rsidRDefault="00082A58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5FDD7C7" w14:textId="77777777" w:rsidR="00082A58" w:rsidRDefault="00082A58" w:rsidP="00106F87">
      <w:pPr>
        <w:rPr>
          <w:rFonts w:ascii="Calibri" w:hAnsi="Calibri" w:cs="Calibri"/>
          <w:b/>
          <w:sz w:val="22"/>
          <w:szCs w:val="22"/>
        </w:rPr>
      </w:pPr>
    </w:p>
    <w:p w14:paraId="591FF3F2" w14:textId="7CD2AA0B" w:rsidR="00106F87" w:rsidRPr="00F23BB3" w:rsidRDefault="00106F87" w:rsidP="00106F87">
      <w:pPr>
        <w:rPr>
          <w:rFonts w:ascii="Calibri" w:hAnsi="Calibri" w:cs="Calibri"/>
          <w:b/>
          <w:sz w:val="22"/>
          <w:szCs w:val="22"/>
        </w:rPr>
      </w:pPr>
      <w:r w:rsidRPr="00F23BB3">
        <w:rPr>
          <w:rFonts w:ascii="Calibri" w:hAnsi="Calibri" w:cs="Calibri"/>
          <w:b/>
          <w:sz w:val="22"/>
          <w:szCs w:val="22"/>
        </w:rPr>
        <w:t>Q</w:t>
      </w:r>
      <w:r w:rsidR="00F23BB3" w:rsidRPr="00F23BB3">
        <w:rPr>
          <w:rFonts w:ascii="Calibri" w:hAnsi="Calibri" w:cs="Calibri"/>
          <w:b/>
          <w:sz w:val="22"/>
          <w:szCs w:val="22"/>
        </w:rPr>
        <w:t>13</w:t>
      </w:r>
      <w:r w:rsidRPr="00F23BB3">
        <w:rPr>
          <w:rFonts w:ascii="Calibri" w:hAnsi="Calibri" w:cs="Calibri"/>
          <w:b/>
          <w:sz w:val="22"/>
          <w:szCs w:val="22"/>
        </w:rPr>
        <w:t xml:space="preserve">. Detailed </w:t>
      </w:r>
      <w:r w:rsidR="00BD00EE" w:rsidRPr="00F23BB3">
        <w:rPr>
          <w:rFonts w:ascii="Calibri" w:hAnsi="Calibri" w:cs="Calibri"/>
          <w:b/>
          <w:sz w:val="22"/>
          <w:szCs w:val="22"/>
        </w:rPr>
        <w:t>Budget – Income and Expenses</w:t>
      </w:r>
    </w:p>
    <w:p w14:paraId="56993EE8" w14:textId="1FC738F3" w:rsidR="00BD00EE" w:rsidRDefault="00BD00EE" w:rsidP="00106F87">
      <w:pPr>
        <w:rPr>
          <w:bCs/>
        </w:rPr>
      </w:pPr>
    </w:p>
    <w:p w14:paraId="38E07395" w14:textId="376A5437" w:rsidR="00BD00EE" w:rsidRDefault="00BD00EE" w:rsidP="00BD00E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Round all amounts to whole dollars.</w:t>
      </w:r>
    </w:p>
    <w:p w14:paraId="052D899E" w14:textId="42BE0313" w:rsidR="00BD00EE" w:rsidRDefault="00BD00EE" w:rsidP="00BD00E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 xml:space="preserve">Demonstrate in your budget where your </w:t>
      </w:r>
      <w:r w:rsidR="00F23BB3">
        <w:rPr>
          <w:rFonts w:cstheme="minorHAnsi"/>
          <w:bCs/>
        </w:rPr>
        <w:t>business</w:t>
      </w:r>
      <w:r>
        <w:rPr>
          <w:rFonts w:cstheme="minorHAnsi"/>
          <w:bCs/>
        </w:rPr>
        <w:t xml:space="preserve"> is contributing a financial cost to the project. </w:t>
      </w:r>
    </w:p>
    <w:p w14:paraId="4AE15B6F" w14:textId="6BF84721" w:rsidR="00726CED" w:rsidRPr="00F23BB3" w:rsidRDefault="00BD00EE" w:rsidP="00BD00E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Council reserves the right to request further information on budget items.</w:t>
      </w:r>
    </w:p>
    <w:p w14:paraId="6644F0EF" w14:textId="77777777" w:rsidR="00726CED" w:rsidRDefault="00726CED" w:rsidP="00BD00EE">
      <w:pPr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23C56983" w14:textId="427D9188" w:rsidR="00BD00EE" w:rsidRPr="00BD00EE" w:rsidRDefault="00BD00EE" w:rsidP="00BD00EE">
      <w:pPr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BD00EE">
        <w:rPr>
          <w:rFonts w:asciiTheme="minorHAnsi" w:hAnsiTheme="minorHAnsi" w:cstheme="minorHAnsi"/>
          <w:b/>
          <w:i/>
          <w:iCs/>
          <w:sz w:val="22"/>
          <w:szCs w:val="22"/>
        </w:rPr>
        <w:t>*Example of budget table below, please attach yours with application.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D00EE" w:rsidRPr="00BD00EE" w14:paraId="22E80D85" w14:textId="77777777" w:rsidTr="00621E08">
        <w:tc>
          <w:tcPr>
            <w:tcW w:w="3005" w:type="dxa"/>
          </w:tcPr>
          <w:p w14:paraId="4C88199D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Expenses</w:t>
            </w:r>
          </w:p>
        </w:tc>
        <w:tc>
          <w:tcPr>
            <w:tcW w:w="3005" w:type="dxa"/>
          </w:tcPr>
          <w:p w14:paraId="1C4B7A26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Cost</w:t>
            </w:r>
          </w:p>
        </w:tc>
        <w:tc>
          <w:tcPr>
            <w:tcW w:w="3006" w:type="dxa"/>
          </w:tcPr>
          <w:p w14:paraId="1699BCAE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SoC Grant</w:t>
            </w:r>
          </w:p>
        </w:tc>
      </w:tr>
      <w:tr w:rsidR="00BD00EE" w:rsidRPr="00BD00EE" w14:paraId="63F653EC" w14:textId="77777777" w:rsidTr="00621E08">
        <w:tc>
          <w:tcPr>
            <w:tcW w:w="3005" w:type="dxa"/>
          </w:tcPr>
          <w:p w14:paraId="3B5B6489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5" w:type="dxa"/>
          </w:tcPr>
          <w:p w14:paraId="3C2C9E9B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16CD7B0D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0EE" w:rsidRPr="00BD00EE" w14:paraId="6FE91522" w14:textId="77777777" w:rsidTr="00621E08">
        <w:tc>
          <w:tcPr>
            <w:tcW w:w="3005" w:type="dxa"/>
          </w:tcPr>
          <w:p w14:paraId="7BFE7965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5" w:type="dxa"/>
          </w:tcPr>
          <w:p w14:paraId="6C8410C6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21846A27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0EE" w:rsidRPr="00BD00EE" w14:paraId="26EFD54A" w14:textId="77777777" w:rsidTr="00621E08">
        <w:tc>
          <w:tcPr>
            <w:tcW w:w="3005" w:type="dxa"/>
          </w:tcPr>
          <w:p w14:paraId="17D385D0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 Expenses</w:t>
            </w:r>
          </w:p>
        </w:tc>
        <w:tc>
          <w:tcPr>
            <w:tcW w:w="3005" w:type="dxa"/>
          </w:tcPr>
          <w:p w14:paraId="28C12B8B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$</w:t>
            </w:r>
          </w:p>
        </w:tc>
        <w:tc>
          <w:tcPr>
            <w:tcW w:w="3006" w:type="dxa"/>
          </w:tcPr>
          <w:p w14:paraId="15B04911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$</w:t>
            </w:r>
          </w:p>
        </w:tc>
      </w:tr>
      <w:tr w:rsidR="00BD00EE" w:rsidRPr="00BD00EE" w14:paraId="320DCFF5" w14:textId="77777777" w:rsidTr="007C7F9A">
        <w:tc>
          <w:tcPr>
            <w:tcW w:w="9016" w:type="dxa"/>
            <w:gridSpan w:val="3"/>
          </w:tcPr>
          <w:p w14:paraId="305117E1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0EE" w:rsidRPr="00BD00EE" w14:paraId="7060A091" w14:textId="77777777" w:rsidTr="00621E08">
        <w:tc>
          <w:tcPr>
            <w:tcW w:w="3005" w:type="dxa"/>
          </w:tcPr>
          <w:p w14:paraId="56EFACD7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Income (includes in-kind contributions)</w:t>
            </w:r>
          </w:p>
        </w:tc>
        <w:tc>
          <w:tcPr>
            <w:tcW w:w="3005" w:type="dxa"/>
          </w:tcPr>
          <w:p w14:paraId="43C68ED8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3362CD09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0EE" w:rsidRPr="00BD00EE" w14:paraId="793E86BB" w14:textId="77777777" w:rsidTr="00621E08">
        <w:tc>
          <w:tcPr>
            <w:tcW w:w="3005" w:type="dxa"/>
          </w:tcPr>
          <w:p w14:paraId="45FCD3C3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5" w:type="dxa"/>
          </w:tcPr>
          <w:p w14:paraId="0F54A7B3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3DB238EC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0EE" w:rsidRPr="00BD00EE" w14:paraId="3DEB450A" w14:textId="77777777" w:rsidTr="00621E08">
        <w:tc>
          <w:tcPr>
            <w:tcW w:w="3005" w:type="dxa"/>
          </w:tcPr>
          <w:p w14:paraId="6EC39B55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5" w:type="dxa"/>
          </w:tcPr>
          <w:p w14:paraId="612AFF31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498CE99F" w14:textId="77777777" w:rsidR="00BD00EE" w:rsidRPr="00BD00EE" w:rsidRDefault="00BD00EE" w:rsidP="00621E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00EE" w:rsidRPr="00BD00EE" w14:paraId="370825A7" w14:textId="77777777" w:rsidTr="00621E08">
        <w:tc>
          <w:tcPr>
            <w:tcW w:w="3005" w:type="dxa"/>
          </w:tcPr>
          <w:p w14:paraId="12C787FA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 Income</w:t>
            </w:r>
          </w:p>
        </w:tc>
        <w:tc>
          <w:tcPr>
            <w:tcW w:w="3005" w:type="dxa"/>
          </w:tcPr>
          <w:p w14:paraId="0BB82BA2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$</w:t>
            </w:r>
          </w:p>
        </w:tc>
        <w:tc>
          <w:tcPr>
            <w:tcW w:w="3006" w:type="dxa"/>
          </w:tcPr>
          <w:p w14:paraId="336EA6F7" w14:textId="77777777" w:rsidR="00BD00EE" w:rsidRPr="00BD00EE" w:rsidRDefault="00BD00EE" w:rsidP="00621E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D0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$</w:t>
            </w:r>
          </w:p>
        </w:tc>
      </w:tr>
    </w:tbl>
    <w:p w14:paraId="1440F806" w14:textId="44F61126" w:rsidR="00BD00EE" w:rsidRDefault="00BD00EE" w:rsidP="00BD00EE">
      <w:pPr>
        <w:rPr>
          <w:rFonts w:asciiTheme="minorHAnsi" w:hAnsiTheme="minorHAnsi" w:cstheme="minorHAnsi"/>
          <w:bCs/>
          <w:sz w:val="22"/>
          <w:szCs w:val="22"/>
        </w:rPr>
      </w:pPr>
    </w:p>
    <w:p w14:paraId="2EFCC0F6" w14:textId="1EC25A78" w:rsidR="00BD00EE" w:rsidRDefault="00BD00EE" w:rsidP="00BD00E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Total Project Cost (this should match total expenses): $_____________________________________</w:t>
      </w:r>
    </w:p>
    <w:p w14:paraId="211579F3" w14:textId="4FF41646" w:rsidR="00BD00EE" w:rsidRDefault="00BD00EE" w:rsidP="00BD00EE">
      <w:pPr>
        <w:rPr>
          <w:rFonts w:asciiTheme="minorHAnsi" w:hAnsiTheme="minorHAnsi" w:cstheme="minorHAnsi"/>
          <w:b/>
          <w:sz w:val="22"/>
          <w:szCs w:val="22"/>
        </w:rPr>
      </w:pPr>
    </w:p>
    <w:p w14:paraId="050D00EC" w14:textId="42222531" w:rsidR="006E172B" w:rsidRPr="00F23BB3" w:rsidRDefault="00BD00EE" w:rsidP="00BD00EE">
      <w:pPr>
        <w:rPr>
          <w:rFonts w:asciiTheme="minorHAnsi" w:hAnsiTheme="minorHAnsi" w:cstheme="minorHAnsi"/>
          <w:b/>
          <w:sz w:val="22"/>
          <w:szCs w:val="22"/>
        </w:rPr>
      </w:pPr>
      <w:r w:rsidRPr="00F23BB3">
        <w:rPr>
          <w:rFonts w:asciiTheme="minorHAnsi" w:hAnsiTheme="minorHAnsi" w:cstheme="minorHAnsi"/>
          <w:b/>
          <w:sz w:val="22"/>
          <w:szCs w:val="22"/>
        </w:rPr>
        <w:t>Q</w:t>
      </w:r>
      <w:r w:rsidR="00F23BB3" w:rsidRPr="00F23BB3">
        <w:rPr>
          <w:rFonts w:asciiTheme="minorHAnsi" w:hAnsiTheme="minorHAnsi" w:cstheme="minorHAnsi"/>
          <w:b/>
          <w:sz w:val="22"/>
          <w:szCs w:val="22"/>
        </w:rPr>
        <w:t>14</w:t>
      </w:r>
      <w:r w:rsidRPr="00F23BB3">
        <w:rPr>
          <w:rFonts w:asciiTheme="minorHAnsi" w:hAnsiTheme="minorHAnsi" w:cstheme="minorHAnsi"/>
          <w:b/>
          <w:sz w:val="22"/>
          <w:szCs w:val="22"/>
        </w:rPr>
        <w:t>. Application checklist</w:t>
      </w:r>
    </w:p>
    <w:p w14:paraId="0AA53D54" w14:textId="77777777" w:rsidR="006E172B" w:rsidRPr="00F23BB3" w:rsidRDefault="006E172B" w:rsidP="00BD00EE">
      <w:pPr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620761B4" w14:textId="76DE4901" w:rsidR="00BD00EE" w:rsidRPr="006E172B" w:rsidRDefault="00BD00EE" w:rsidP="00BD00EE">
      <w:pPr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6E172B">
        <w:rPr>
          <w:rFonts w:asciiTheme="minorHAnsi" w:hAnsiTheme="minorHAnsi" w:cstheme="minorHAnsi"/>
          <w:bCs/>
          <w:i/>
          <w:iCs/>
          <w:sz w:val="22"/>
          <w:szCs w:val="22"/>
        </w:rPr>
        <w:t>Please ensure all documents requested are attached</w:t>
      </w:r>
      <w:r w:rsidR="00D00AB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to this</w:t>
      </w:r>
      <w:r w:rsidRPr="006E172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application.</w:t>
      </w:r>
      <w:r w:rsidR="006E172B" w:rsidRPr="006E172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6E172B" w:rsidRPr="006E172B">
        <w:rPr>
          <w:rFonts w:asciiTheme="minorHAnsi" w:hAnsiTheme="minorHAnsi" w:cstheme="minorHAnsi"/>
          <w:i/>
          <w:iCs/>
          <w:sz w:val="22"/>
          <w:szCs w:val="22"/>
        </w:rPr>
        <w:t>Any application that is incomplete and does not have relevant</w:t>
      </w:r>
      <w:r w:rsidR="00D00AB4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6E172B" w:rsidRPr="006E172B">
        <w:rPr>
          <w:rFonts w:asciiTheme="minorHAnsi" w:hAnsiTheme="minorHAnsi" w:cstheme="minorHAnsi"/>
          <w:i/>
          <w:iCs/>
          <w:sz w:val="22"/>
          <w:szCs w:val="22"/>
        </w:rPr>
        <w:t>attach</w:t>
      </w:r>
      <w:r w:rsidR="00D00AB4">
        <w:rPr>
          <w:rFonts w:asciiTheme="minorHAnsi" w:hAnsiTheme="minorHAnsi" w:cstheme="minorHAnsi"/>
          <w:i/>
          <w:iCs/>
          <w:sz w:val="22"/>
          <w:szCs w:val="22"/>
        </w:rPr>
        <w:t>ments</w:t>
      </w:r>
      <w:r w:rsidR="006E172B" w:rsidRPr="006E172B">
        <w:rPr>
          <w:rFonts w:asciiTheme="minorHAnsi" w:hAnsiTheme="minorHAnsi" w:cstheme="minorHAnsi"/>
          <w:i/>
          <w:iCs/>
          <w:sz w:val="22"/>
          <w:szCs w:val="22"/>
        </w:rPr>
        <w:t xml:space="preserve"> will not be </w:t>
      </w:r>
      <w:r w:rsidR="00D00AB4">
        <w:rPr>
          <w:rFonts w:asciiTheme="minorHAnsi" w:hAnsiTheme="minorHAnsi" w:cstheme="minorHAnsi"/>
          <w:i/>
          <w:iCs/>
          <w:sz w:val="22"/>
          <w:szCs w:val="22"/>
        </w:rPr>
        <w:t>assessed</w:t>
      </w:r>
      <w:r w:rsidR="006E172B" w:rsidRPr="006E172B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0B5810D8" w14:textId="4C8AEC22" w:rsidR="00BD00EE" w:rsidRDefault="00BD00EE" w:rsidP="00BD00EE">
      <w:pPr>
        <w:rPr>
          <w:rFonts w:asciiTheme="minorHAnsi" w:hAnsiTheme="minorHAnsi" w:cstheme="minorHAnsi"/>
          <w:bCs/>
          <w:sz w:val="22"/>
          <w:szCs w:val="22"/>
        </w:rPr>
      </w:pPr>
    </w:p>
    <w:p w14:paraId="42DB52AB" w14:textId="74041CE0" w:rsidR="006E172B" w:rsidRDefault="00BD00EE" w:rsidP="006E172B">
      <w:pPr>
        <w:tabs>
          <w:tab w:val="left" w:pos="720"/>
          <w:tab w:val="left" w:pos="1875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1700279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bCs/>
          <w:sz w:val="22"/>
          <w:szCs w:val="22"/>
        </w:rPr>
        <w:t xml:space="preserve"> Recent financial statement attached</w:t>
      </w:r>
    </w:p>
    <w:p w14:paraId="209F8670" w14:textId="606B067E" w:rsidR="00106F87" w:rsidRDefault="006E172B" w:rsidP="006E172B">
      <w:pPr>
        <w:tabs>
          <w:tab w:val="left" w:pos="720"/>
          <w:tab w:val="left" w:pos="1875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-1786262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bCs/>
          <w:sz w:val="22"/>
          <w:szCs w:val="22"/>
        </w:rPr>
        <w:t xml:space="preserve"> All questions have been answered</w:t>
      </w:r>
    </w:p>
    <w:p w14:paraId="073D33B7" w14:textId="47E4E71A" w:rsidR="006E172B" w:rsidRDefault="006E172B" w:rsidP="006E172B">
      <w:pPr>
        <w:tabs>
          <w:tab w:val="left" w:pos="720"/>
          <w:tab w:val="left" w:pos="1425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695358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bCs/>
          <w:sz w:val="22"/>
          <w:szCs w:val="22"/>
        </w:rPr>
        <w:t xml:space="preserve"> Project budget provided</w:t>
      </w:r>
    </w:p>
    <w:p w14:paraId="00973860" w14:textId="4CA47C8E" w:rsidR="006E172B" w:rsidRDefault="006E172B" w:rsidP="006E172B">
      <w:pPr>
        <w:tabs>
          <w:tab w:val="left" w:pos="720"/>
          <w:tab w:val="left" w:pos="1920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547891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bCs/>
          <w:sz w:val="22"/>
          <w:szCs w:val="22"/>
        </w:rPr>
        <w:t xml:space="preserve"> Copy of public liability insurance provided</w:t>
      </w:r>
    </w:p>
    <w:p w14:paraId="5A0DFB16" w14:textId="7C4C752E" w:rsidR="006E172B" w:rsidRDefault="006E172B" w:rsidP="006E172B">
      <w:pPr>
        <w:tabs>
          <w:tab w:val="left" w:pos="720"/>
          <w:tab w:val="left" w:pos="1485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1217622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bCs/>
          <w:sz w:val="22"/>
          <w:szCs w:val="22"/>
        </w:rPr>
        <w:t xml:space="preserve"> Appropriate person/s have signed</w:t>
      </w:r>
    </w:p>
    <w:p w14:paraId="1C386312" w14:textId="3A3D58AB" w:rsidR="006E172B" w:rsidRDefault="006E172B" w:rsidP="006E172B">
      <w:pPr>
        <w:tabs>
          <w:tab w:val="left" w:pos="720"/>
          <w:tab w:val="left" w:pos="1485"/>
        </w:tabs>
        <w:rPr>
          <w:rFonts w:asciiTheme="minorHAnsi" w:hAnsiTheme="minorHAnsi" w:cstheme="minorHAnsi"/>
          <w:bCs/>
          <w:sz w:val="22"/>
          <w:szCs w:val="22"/>
        </w:rPr>
      </w:pPr>
    </w:p>
    <w:p w14:paraId="49AC6AEB" w14:textId="77777777" w:rsidR="00267B9F" w:rsidRDefault="00267B9F" w:rsidP="006E172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5847DDE" w14:textId="77777777" w:rsidR="00267B9F" w:rsidRDefault="00267B9F" w:rsidP="006E172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D30463D" w14:textId="77777777" w:rsidR="00267B9F" w:rsidRDefault="00267B9F" w:rsidP="006E172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6FECE43" w14:textId="77777777" w:rsidR="002A17A2" w:rsidRDefault="002A17A2" w:rsidP="006E172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E63A477" w14:textId="77777777" w:rsidR="002A17A2" w:rsidRDefault="002A17A2" w:rsidP="006E172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016E230" w14:textId="783B84D4" w:rsidR="006E172B" w:rsidRDefault="006E172B" w:rsidP="006E172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E172B">
        <w:rPr>
          <w:rFonts w:asciiTheme="minorHAnsi" w:hAnsiTheme="minorHAnsi" w:cstheme="minorHAnsi"/>
          <w:b/>
          <w:bCs/>
          <w:sz w:val="22"/>
          <w:szCs w:val="22"/>
        </w:rPr>
        <w:t xml:space="preserve">Certification by </w:t>
      </w:r>
      <w:r w:rsidR="00F23BB3">
        <w:rPr>
          <w:rFonts w:asciiTheme="minorHAnsi" w:hAnsiTheme="minorHAnsi" w:cstheme="minorHAnsi"/>
          <w:b/>
          <w:bCs/>
          <w:sz w:val="22"/>
          <w:szCs w:val="22"/>
        </w:rPr>
        <w:t>business</w:t>
      </w:r>
      <w:r w:rsidRPr="006E172B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44EFD68" w14:textId="77777777" w:rsidR="006E172B" w:rsidRPr="006E172B" w:rsidRDefault="006E172B" w:rsidP="006E172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8F01E4E" w14:textId="155C7997" w:rsid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  <w:r w:rsidRPr="006E172B">
        <w:rPr>
          <w:rFonts w:asciiTheme="minorHAnsi" w:hAnsiTheme="minorHAnsi" w:cstheme="minorHAnsi"/>
          <w:sz w:val="22"/>
          <w:szCs w:val="22"/>
        </w:rPr>
        <w:t>I, the undersigned, certify that:</w:t>
      </w:r>
    </w:p>
    <w:p w14:paraId="17B1649C" w14:textId="77777777" w:rsidR="006E172B" w:rsidRP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</w:p>
    <w:p w14:paraId="394BC4DD" w14:textId="0B0AC042" w:rsidR="006E172B" w:rsidRPr="006E172B" w:rsidRDefault="006E172B" w:rsidP="006E172B">
      <w:pPr>
        <w:pStyle w:val="ListParagraph"/>
        <w:numPr>
          <w:ilvl w:val="0"/>
          <w:numId w:val="1"/>
        </w:numPr>
        <w:rPr>
          <w:rFonts w:cstheme="minorHAnsi"/>
        </w:rPr>
      </w:pPr>
      <w:r w:rsidRPr="006E172B">
        <w:rPr>
          <w:rFonts w:cstheme="minorHAnsi"/>
        </w:rPr>
        <w:t xml:space="preserve">I am authorized to make this application on behalf of the </w:t>
      </w:r>
      <w:r w:rsidR="00F23BB3">
        <w:rPr>
          <w:rFonts w:cstheme="minorHAnsi"/>
        </w:rPr>
        <w:t>business</w:t>
      </w:r>
      <w:r w:rsidRPr="006E172B">
        <w:rPr>
          <w:rFonts w:cstheme="minorHAnsi"/>
        </w:rPr>
        <w:t>.</w:t>
      </w:r>
    </w:p>
    <w:p w14:paraId="2ACC2B00" w14:textId="77777777" w:rsidR="006E172B" w:rsidRPr="006E172B" w:rsidRDefault="006E172B" w:rsidP="006E172B">
      <w:pPr>
        <w:pStyle w:val="ListParagraph"/>
        <w:numPr>
          <w:ilvl w:val="0"/>
          <w:numId w:val="1"/>
        </w:numPr>
        <w:rPr>
          <w:rFonts w:cstheme="minorHAnsi"/>
        </w:rPr>
      </w:pPr>
      <w:r w:rsidRPr="006E172B">
        <w:rPr>
          <w:rFonts w:cstheme="minorHAnsi"/>
        </w:rPr>
        <w:t>The information contained in this application is, to the best of your knowledge, true and accurate.</w:t>
      </w:r>
    </w:p>
    <w:p w14:paraId="759A7B3C" w14:textId="726CB39F" w:rsidR="006E172B" w:rsidRDefault="006E172B" w:rsidP="006E172B">
      <w:pPr>
        <w:pStyle w:val="ListParagraph"/>
        <w:numPr>
          <w:ilvl w:val="0"/>
          <w:numId w:val="1"/>
        </w:numPr>
        <w:rPr>
          <w:rFonts w:cstheme="minorHAnsi"/>
        </w:rPr>
      </w:pPr>
      <w:r w:rsidRPr="006E172B">
        <w:rPr>
          <w:rFonts w:cstheme="minorHAnsi"/>
        </w:rPr>
        <w:t xml:space="preserve">The information you provide in your grant application will be used by the Shire to process and assess your application. </w:t>
      </w:r>
    </w:p>
    <w:p w14:paraId="7E251B9C" w14:textId="2DEDB58F" w:rsidR="009B5998" w:rsidRPr="009B5998" w:rsidRDefault="009B5998" w:rsidP="009B5998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Evidence of expenditure and project outcomes will be provided to the Shire of Carnarvon no later than 6 weeks from completion of the project. The project acquittal form is available through Harriet Murphy at </w:t>
      </w:r>
      <w:hyperlink r:id="rId14" w:history="1">
        <w:r w:rsidRPr="00640A8E">
          <w:rPr>
            <w:rStyle w:val="Hyperlink"/>
            <w:rFonts w:cstheme="minorHAnsi"/>
          </w:rPr>
          <w:t>murphy.h@carnarvon.wa.gov.au</w:t>
        </w:r>
      </w:hyperlink>
      <w:r>
        <w:rPr>
          <w:rFonts w:cstheme="minorHAnsi"/>
        </w:rPr>
        <w:t xml:space="preserve"> </w:t>
      </w:r>
    </w:p>
    <w:p w14:paraId="42769DA4" w14:textId="714BBAC9" w:rsidR="006E172B" w:rsidRDefault="006E172B" w:rsidP="006E172B">
      <w:pPr>
        <w:pStyle w:val="ListParagraph"/>
        <w:numPr>
          <w:ilvl w:val="0"/>
          <w:numId w:val="1"/>
        </w:numPr>
        <w:rPr>
          <w:rFonts w:cstheme="minorHAnsi"/>
        </w:rPr>
      </w:pPr>
      <w:r w:rsidRPr="006E172B">
        <w:rPr>
          <w:rFonts w:cstheme="minorHAnsi"/>
        </w:rPr>
        <w:t xml:space="preserve">The information may be used by the Shire for the promotion </w:t>
      </w:r>
      <w:r w:rsidR="00F23BB3">
        <w:rPr>
          <w:rFonts w:cstheme="minorHAnsi"/>
        </w:rPr>
        <w:t xml:space="preserve">TSE </w:t>
      </w:r>
      <w:r w:rsidRPr="006E172B">
        <w:rPr>
          <w:rFonts w:cstheme="minorHAnsi"/>
        </w:rPr>
        <w:t xml:space="preserve">or the promotion of funding outcomes for projects in Carnarvon. </w:t>
      </w:r>
    </w:p>
    <w:p w14:paraId="5B8A6555" w14:textId="12ED89E4" w:rsidR="006E172B" w:rsidRP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  <w:r w:rsidRPr="006E172B">
        <w:rPr>
          <w:rFonts w:asciiTheme="minorHAnsi" w:hAnsiTheme="minorHAnsi" w:cstheme="minorHAnsi"/>
          <w:sz w:val="22"/>
          <w:szCs w:val="22"/>
        </w:rPr>
        <w:t>Full name:</w:t>
      </w:r>
      <w:r>
        <w:rPr>
          <w:rFonts w:asciiTheme="minorHAnsi" w:hAnsiTheme="minorHAnsi" w:cstheme="minorHAnsi"/>
          <w:sz w:val="22"/>
          <w:szCs w:val="22"/>
        </w:rPr>
        <w:t xml:space="preserve"> ____________________________</w:t>
      </w:r>
    </w:p>
    <w:p w14:paraId="4B2FB7A4" w14:textId="77777777" w:rsid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</w:p>
    <w:p w14:paraId="675E5607" w14:textId="6B2D776C" w:rsidR="006E172B" w:rsidRP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  <w:r w:rsidRPr="006E172B">
        <w:rPr>
          <w:rFonts w:asciiTheme="minorHAnsi" w:hAnsiTheme="minorHAnsi" w:cstheme="minorHAnsi"/>
          <w:sz w:val="22"/>
          <w:szCs w:val="22"/>
        </w:rPr>
        <w:t xml:space="preserve">Position at </w:t>
      </w:r>
      <w:r w:rsidR="00F23BB3">
        <w:rPr>
          <w:rFonts w:asciiTheme="minorHAnsi" w:hAnsiTheme="minorHAnsi" w:cstheme="minorHAnsi"/>
          <w:sz w:val="22"/>
          <w:szCs w:val="22"/>
        </w:rPr>
        <w:t>business</w:t>
      </w:r>
      <w:r w:rsidRPr="006E172B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____________________________</w:t>
      </w:r>
    </w:p>
    <w:p w14:paraId="52E511FD" w14:textId="77777777" w:rsid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</w:p>
    <w:p w14:paraId="291736D1" w14:textId="149050E6" w:rsidR="006E172B" w:rsidRP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  <w:r w:rsidRPr="006E172B">
        <w:rPr>
          <w:rFonts w:asciiTheme="minorHAnsi" w:hAnsiTheme="minorHAnsi" w:cstheme="minorHAnsi"/>
          <w:sz w:val="22"/>
          <w:szCs w:val="22"/>
        </w:rPr>
        <w:t>Signature:</w:t>
      </w:r>
      <w:r>
        <w:rPr>
          <w:rFonts w:asciiTheme="minorHAnsi" w:hAnsiTheme="minorHAnsi" w:cstheme="minorHAnsi"/>
          <w:sz w:val="22"/>
          <w:szCs w:val="22"/>
        </w:rPr>
        <w:t xml:space="preserve"> ____________________________</w:t>
      </w:r>
    </w:p>
    <w:p w14:paraId="6952831B" w14:textId="77777777" w:rsid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</w:p>
    <w:p w14:paraId="7A9EB575" w14:textId="2A32B7EB" w:rsidR="006E172B" w:rsidRPr="006E172B" w:rsidRDefault="006E172B" w:rsidP="006E172B">
      <w:pPr>
        <w:rPr>
          <w:rFonts w:asciiTheme="minorHAnsi" w:hAnsiTheme="minorHAnsi" w:cstheme="minorHAnsi"/>
          <w:sz w:val="22"/>
          <w:szCs w:val="22"/>
        </w:rPr>
      </w:pPr>
      <w:r w:rsidRPr="006E172B">
        <w:rPr>
          <w:rFonts w:asciiTheme="minorHAnsi" w:hAnsiTheme="minorHAnsi" w:cstheme="minorHAnsi"/>
          <w:sz w:val="22"/>
          <w:szCs w:val="22"/>
        </w:rPr>
        <w:t>Date: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6689C">
        <w:rPr>
          <w:rFonts w:ascii="Calibri" w:hAnsi="Calibri" w:cs="Calibri"/>
          <w:bCs/>
          <w:sz w:val="28"/>
          <w:szCs w:val="28"/>
        </w:rPr>
        <w:t>_ _ / _ _ / _ _ _ _</w:t>
      </w:r>
    </w:p>
    <w:p w14:paraId="3DB828F0" w14:textId="135AFB87" w:rsidR="00106F87" w:rsidRDefault="00106F87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p w14:paraId="247035F3" w14:textId="4B59A393" w:rsidR="009B5998" w:rsidRPr="00106F87" w:rsidRDefault="009B5998" w:rsidP="00C85599">
      <w:pPr>
        <w:tabs>
          <w:tab w:val="left" w:pos="720"/>
          <w:tab w:val="left" w:pos="1950"/>
          <w:tab w:val="left" w:pos="2160"/>
          <w:tab w:val="left" w:pos="2880"/>
          <w:tab w:val="left" w:pos="3600"/>
          <w:tab w:val="left" w:pos="5595"/>
        </w:tabs>
        <w:rPr>
          <w:rFonts w:ascii="Calibri" w:hAnsi="Calibri" w:cs="Calibri"/>
          <w:bCs/>
          <w:sz w:val="22"/>
          <w:szCs w:val="22"/>
        </w:rPr>
      </w:pPr>
    </w:p>
    <w:sectPr w:rsidR="009B5998" w:rsidRPr="00106F87" w:rsidSect="00D17E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361" w:bottom="1276" w:left="1361" w:header="709" w:footer="141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83926" w14:textId="77777777" w:rsidR="006A2EA8" w:rsidRDefault="006A2EA8" w:rsidP="00E41833">
      <w:r>
        <w:separator/>
      </w:r>
    </w:p>
  </w:endnote>
  <w:endnote w:type="continuationSeparator" w:id="0">
    <w:p w14:paraId="6A66B1B0" w14:textId="77777777" w:rsidR="006A2EA8" w:rsidRDefault="006A2EA8" w:rsidP="00E41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38AF" w14:textId="77777777" w:rsidR="00856A21" w:rsidRDefault="00856A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B76A1" w14:textId="77777777" w:rsidR="0062347E" w:rsidRDefault="0062347E" w:rsidP="0062347E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D32C42D" wp14:editId="6F9CA2F9">
              <wp:simplePos x="0" y="0"/>
              <wp:positionH relativeFrom="column">
                <wp:posOffset>4287669</wp:posOffset>
              </wp:positionH>
              <wp:positionV relativeFrom="paragraph">
                <wp:posOffset>72054</wp:posOffset>
              </wp:positionV>
              <wp:extent cx="236093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4628E4" w14:textId="77777777" w:rsidR="0062347E" w:rsidRDefault="0062347E" w:rsidP="0062347E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263E68">
                            <w:rPr>
                              <w:rFonts w:asciiTheme="minorHAnsi" w:hAnsiTheme="minorHAnsi" w:cstheme="minorHAnsi"/>
                              <w:color w:val="E36C0A" w:themeColor="accent6" w:themeShade="BF"/>
                              <w:sz w:val="18"/>
                              <w:szCs w:val="18"/>
                            </w:rPr>
                            <w:t>Phone</w:t>
                          </w: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(08) 9941 0000</w:t>
                          </w:r>
                        </w:p>
                        <w:p w14:paraId="049B681B" w14:textId="77777777" w:rsidR="0062347E" w:rsidRDefault="0062347E" w:rsidP="0062347E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263E68">
                            <w:rPr>
                              <w:rFonts w:asciiTheme="minorHAnsi" w:hAnsiTheme="minorHAnsi" w:cstheme="minorHAnsi"/>
                              <w:color w:val="E36C0A" w:themeColor="accent6" w:themeShade="BF"/>
                              <w:sz w:val="18"/>
                              <w:szCs w:val="18"/>
                            </w:rPr>
                            <w:t>Fax</w:t>
                          </w: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(08) 9941 0099</w:t>
                          </w:r>
                        </w:p>
                        <w:p w14:paraId="58F58CE7" w14:textId="77777777" w:rsidR="0062347E" w:rsidRDefault="0062347E" w:rsidP="0062347E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263E68">
                            <w:rPr>
                              <w:rFonts w:asciiTheme="minorHAnsi" w:hAnsiTheme="minorHAnsi" w:cstheme="minorHAnsi"/>
                              <w:color w:val="E36C0A" w:themeColor="accent6" w:themeShade="BF"/>
                              <w:sz w:val="18"/>
                              <w:szCs w:val="18"/>
                            </w:rPr>
                            <w:t>Email</w:t>
                          </w: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C37A29">
                              <w:rPr>
                                <w:rStyle w:val="Hyperlink"/>
                                <w:rFonts w:asciiTheme="minorHAnsi" w:hAnsiTheme="minorHAnsi" w:cstheme="minorHAnsi"/>
                                <w:color w:val="0000BF" w:themeColor="hyperlink" w:themeShade="BF"/>
                                <w:sz w:val="18"/>
                                <w:szCs w:val="18"/>
                              </w:rPr>
                              <w:t>shire@carnarvon.wa.gov.au</w:t>
                            </w:r>
                          </w:hyperlink>
                        </w:p>
                        <w:p w14:paraId="5F2B637E" w14:textId="77777777" w:rsidR="0062347E" w:rsidRPr="00FA59DB" w:rsidRDefault="0062347E" w:rsidP="0062347E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263E68">
                            <w:rPr>
                              <w:rFonts w:asciiTheme="minorHAnsi" w:hAnsiTheme="minorHAnsi" w:cstheme="minorHAnsi"/>
                              <w:color w:val="E36C0A" w:themeColor="accent6" w:themeShade="BF"/>
                              <w:sz w:val="18"/>
                              <w:szCs w:val="18"/>
                            </w:rPr>
                            <w:t>Web</w:t>
                          </w:r>
                          <w: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www.carnarvon.wa.gov.au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32C4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7.6pt;margin-top:5.6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i7BnLd8AAAALAQAADwAAAAAAAAAA&#10;AAAAAABVBAAAZHJzL2Rvd25yZXYueG1sUEsFBgAAAAAEAAQA8wAAAGEFAAAAAA==&#10;" filled="f" stroked="f">
              <v:textbox style="mso-fit-shape-to-text:t">
                <w:txbxContent>
                  <w:p w14:paraId="1E4628E4" w14:textId="77777777" w:rsidR="0062347E" w:rsidRDefault="0062347E" w:rsidP="0062347E">
                    <w:pPr>
                      <w:jc w:val="right"/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263E68">
                      <w:rPr>
                        <w:rFonts w:asciiTheme="minorHAnsi" w:hAnsiTheme="minorHAnsi" w:cstheme="minorHAnsi"/>
                        <w:color w:val="E36C0A" w:themeColor="accent6" w:themeShade="BF"/>
                        <w:sz w:val="18"/>
                        <w:szCs w:val="18"/>
                      </w:rPr>
                      <w:t>Phone</w:t>
                    </w:r>
                    <w:r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  <w:t xml:space="preserve"> (08) 9941 0000</w:t>
                    </w:r>
                  </w:p>
                  <w:p w14:paraId="049B681B" w14:textId="77777777" w:rsidR="0062347E" w:rsidRDefault="0062347E" w:rsidP="0062347E">
                    <w:pPr>
                      <w:jc w:val="right"/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263E68">
                      <w:rPr>
                        <w:rFonts w:asciiTheme="minorHAnsi" w:hAnsiTheme="minorHAnsi" w:cstheme="minorHAnsi"/>
                        <w:color w:val="E36C0A" w:themeColor="accent6" w:themeShade="BF"/>
                        <w:sz w:val="18"/>
                        <w:szCs w:val="18"/>
                      </w:rPr>
                      <w:t>Fax</w:t>
                    </w:r>
                    <w:r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  <w:t xml:space="preserve"> (08) 9941 0099</w:t>
                    </w:r>
                  </w:p>
                  <w:p w14:paraId="58F58CE7" w14:textId="77777777" w:rsidR="0062347E" w:rsidRDefault="0062347E" w:rsidP="0062347E">
                    <w:pPr>
                      <w:jc w:val="right"/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263E68">
                      <w:rPr>
                        <w:rFonts w:asciiTheme="minorHAnsi" w:hAnsiTheme="minorHAnsi" w:cstheme="minorHAnsi"/>
                        <w:color w:val="E36C0A" w:themeColor="accent6" w:themeShade="BF"/>
                        <w:sz w:val="18"/>
                        <w:szCs w:val="18"/>
                      </w:rPr>
                      <w:t>Email</w:t>
                    </w:r>
                    <w:r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C37A29">
                        <w:rPr>
                          <w:rStyle w:val="Hyperlink"/>
                          <w:rFonts w:asciiTheme="minorHAnsi" w:hAnsiTheme="minorHAnsi" w:cstheme="minorHAnsi"/>
                          <w:color w:val="0000BF" w:themeColor="hyperlink" w:themeShade="BF"/>
                          <w:sz w:val="18"/>
                          <w:szCs w:val="18"/>
                        </w:rPr>
                        <w:t>shire@carnarvon.wa.gov.au</w:t>
                      </w:r>
                    </w:hyperlink>
                  </w:p>
                  <w:p w14:paraId="5F2B637E" w14:textId="77777777" w:rsidR="0062347E" w:rsidRPr="00FA59DB" w:rsidRDefault="0062347E" w:rsidP="0062347E">
                    <w:pPr>
                      <w:jc w:val="right"/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263E68">
                      <w:rPr>
                        <w:rFonts w:asciiTheme="minorHAnsi" w:hAnsiTheme="minorHAnsi" w:cstheme="minorHAnsi"/>
                        <w:color w:val="E36C0A" w:themeColor="accent6" w:themeShade="BF"/>
                        <w:sz w:val="18"/>
                        <w:szCs w:val="18"/>
                      </w:rPr>
                      <w:t>Web</w:t>
                    </w:r>
                    <w:r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  <w:t xml:space="preserve"> www.carnarvon.wa.gov.au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725263D" wp14:editId="1738CEB3">
              <wp:simplePos x="0" y="0"/>
              <wp:positionH relativeFrom="column">
                <wp:posOffset>-695325</wp:posOffset>
              </wp:positionH>
              <wp:positionV relativeFrom="paragraph">
                <wp:posOffset>45085</wp:posOffset>
              </wp:positionV>
              <wp:extent cx="2360930" cy="14046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30673C" w14:textId="77777777" w:rsidR="0062347E" w:rsidRPr="00FA59DB" w:rsidRDefault="0062347E" w:rsidP="0062347E">
                          <w:pP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FA59DB"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  <w:t>3 Francis Street</w:t>
                          </w:r>
                        </w:p>
                        <w:p w14:paraId="60F538F8" w14:textId="77777777" w:rsidR="0062347E" w:rsidRPr="00FA59DB" w:rsidRDefault="0062347E" w:rsidP="0062347E">
                          <w:pP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FA59DB"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  <w:t>PO Box 459</w:t>
                          </w:r>
                        </w:p>
                        <w:p w14:paraId="3A976992" w14:textId="77777777" w:rsidR="0062347E" w:rsidRPr="00FA59DB" w:rsidRDefault="0062347E" w:rsidP="0062347E">
                          <w:pPr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FA59DB">
                            <w:rPr>
                              <w:rFonts w:asciiTheme="minorHAnsi" w:hAnsiTheme="minorHAnsi" w:cstheme="minorHAnsi"/>
                              <w:color w:val="365F91" w:themeColor="accent1" w:themeShade="BF"/>
                              <w:sz w:val="18"/>
                              <w:szCs w:val="18"/>
                            </w:rPr>
                            <w:t>Carnarvon WA 6701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725263D" id="_x0000_s1027" type="#_x0000_t202" style="position:absolute;margin-left:-54.75pt;margin-top:3.5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vUR4EOAAAAAKAQAADwAAAAAA&#10;AAAAAAAAAABXBAAAZHJzL2Rvd25yZXYueG1sUEsFBgAAAAAEAAQA8wAAAGQFAAAAAA==&#10;" filled="f" stroked="f">
              <v:textbox style="mso-fit-shape-to-text:t">
                <w:txbxContent>
                  <w:p w14:paraId="4930673C" w14:textId="77777777" w:rsidR="0062347E" w:rsidRPr="00FA59DB" w:rsidRDefault="0062347E" w:rsidP="0062347E">
                    <w:pPr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FA59DB"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  <w:t>3 Francis Street</w:t>
                    </w:r>
                  </w:p>
                  <w:p w14:paraId="60F538F8" w14:textId="77777777" w:rsidR="0062347E" w:rsidRPr="00FA59DB" w:rsidRDefault="0062347E" w:rsidP="0062347E">
                    <w:pPr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FA59DB"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  <w:t>PO Box 459</w:t>
                    </w:r>
                  </w:p>
                  <w:p w14:paraId="3A976992" w14:textId="77777777" w:rsidR="0062347E" w:rsidRPr="00FA59DB" w:rsidRDefault="0062347E" w:rsidP="0062347E">
                    <w:pPr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FA59DB">
                      <w:rPr>
                        <w:rFonts w:asciiTheme="minorHAnsi" w:hAnsiTheme="minorHAnsi" w:cstheme="minorHAnsi"/>
                        <w:color w:val="365F91" w:themeColor="accent1" w:themeShade="BF"/>
                        <w:sz w:val="18"/>
                        <w:szCs w:val="18"/>
                      </w:rPr>
                      <w:t>Carnarvon WA 6701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95E6903" wp14:editId="35EF9CF0">
              <wp:simplePos x="0" y="0"/>
              <wp:positionH relativeFrom="column">
                <wp:posOffset>-1198917</wp:posOffset>
              </wp:positionH>
              <wp:positionV relativeFrom="paragraph">
                <wp:posOffset>43969</wp:posOffset>
              </wp:positionV>
              <wp:extent cx="8522335" cy="2290968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22335" cy="2290968"/>
                        <a:chOff x="0" y="0"/>
                        <a:chExt cx="8522446" cy="2177415"/>
                      </a:xfrm>
                    </wpg:grpSpPr>
                    <pic:pic xmlns:pic="http://schemas.openxmlformats.org/drawingml/2006/picture">
                      <pic:nvPicPr>
                        <pic:cNvPr id="10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16094" y="0"/>
                          <a:ext cx="2821940" cy="21774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Oval 11"/>
                      <wps:cNvSpPr/>
                      <wps:spPr>
                        <a:xfrm>
                          <a:off x="298823" y="591671"/>
                          <a:ext cx="7607748" cy="746424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Oval 12"/>
                      <wps:cNvSpPr/>
                      <wps:spPr>
                        <a:xfrm>
                          <a:off x="0" y="764989"/>
                          <a:ext cx="8020423" cy="674707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Oval 13"/>
                      <wps:cNvSpPr/>
                      <wps:spPr>
                        <a:xfrm>
                          <a:off x="502023" y="854636"/>
                          <a:ext cx="8020423" cy="674707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5B4D60" id="Group 9" o:spid="_x0000_s1026" style="position:absolute;margin-left:-94.4pt;margin-top:3.45pt;width:671.05pt;height:180.4pt;z-index:251666432;mso-height-relative:margin" coordsize="85224,2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/PFDg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Logo&#10;&#10;Description automatically generated" style="position:absolute;left:25160;width:28220;height:2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">
                <v:imagedata r:id="rId4" o:title="Logo&#10;&#10;Description automatically generated"/>
              </v:shape>
              <v:oval id="Oval 11" o:spid="_x0000_s1028" style="position:absolute;left:2988;top:5916;width:76077;height:7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" fillcolor="#4f81bd [3204]" stroked="f" strokeweight="2pt"/>
              <v:oval id="Oval 12" o:spid="_x0000_s1029" style="position:absolute;top:7649;width:80204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" fillcolor="#0070c0" stroked="f" strokeweight="2pt"/>
              <v:oval id="Oval 13" o:spid="_x0000_s1030" style="position:absolute;left:5020;top:8546;width:80204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" fillcolor="#8db3e2 [1311]" stroked="f" strokeweight="2pt"/>
            </v:group>
          </w:pict>
        </mc:Fallback>
      </mc:AlternateContent>
    </w:r>
  </w:p>
  <w:p w14:paraId="60EF0915" w14:textId="77777777" w:rsidR="0062347E" w:rsidRDefault="006234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6BAAF" w14:textId="77777777" w:rsidR="00856A21" w:rsidRDefault="00856A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D27E6" w14:textId="77777777" w:rsidR="006A2EA8" w:rsidRDefault="006A2EA8" w:rsidP="00E41833">
      <w:r>
        <w:separator/>
      </w:r>
    </w:p>
  </w:footnote>
  <w:footnote w:type="continuationSeparator" w:id="0">
    <w:p w14:paraId="1C38A2F8" w14:textId="77777777" w:rsidR="006A2EA8" w:rsidRDefault="006A2EA8" w:rsidP="00E41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AD2F" w14:textId="77777777" w:rsidR="00856A21" w:rsidRDefault="00856A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1915" w14:textId="1674D057" w:rsidR="00E41833" w:rsidRDefault="00E41833" w:rsidP="00E41833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2E04B" w14:textId="5BBAE17C" w:rsidR="009842F8" w:rsidRDefault="009842F8" w:rsidP="00D17E8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A2156"/>
    <w:multiLevelType w:val="hybridMultilevel"/>
    <w:tmpl w:val="22D246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E2587"/>
    <w:multiLevelType w:val="hybridMultilevel"/>
    <w:tmpl w:val="AF749EA4"/>
    <w:lvl w:ilvl="0" w:tplc="88F6D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058436">
    <w:abstractNumId w:val="1"/>
  </w:num>
  <w:num w:numId="2" w16cid:durableId="150753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7B"/>
    <w:rsid w:val="000502EA"/>
    <w:rsid w:val="00082A58"/>
    <w:rsid w:val="000D0114"/>
    <w:rsid w:val="000D4D51"/>
    <w:rsid w:val="000E56E9"/>
    <w:rsid w:val="00106F87"/>
    <w:rsid w:val="0014155D"/>
    <w:rsid w:val="0018155C"/>
    <w:rsid w:val="00197534"/>
    <w:rsid w:val="001A7951"/>
    <w:rsid w:val="001C4C83"/>
    <w:rsid w:val="001E3E83"/>
    <w:rsid w:val="001F628D"/>
    <w:rsid w:val="00224D9B"/>
    <w:rsid w:val="002311C7"/>
    <w:rsid w:val="00255E36"/>
    <w:rsid w:val="00263E68"/>
    <w:rsid w:val="00267B9F"/>
    <w:rsid w:val="00274D81"/>
    <w:rsid w:val="0029746E"/>
    <w:rsid w:val="002A17A2"/>
    <w:rsid w:val="002B0E8E"/>
    <w:rsid w:val="002F5518"/>
    <w:rsid w:val="002F5986"/>
    <w:rsid w:val="00340724"/>
    <w:rsid w:val="003429DA"/>
    <w:rsid w:val="00371312"/>
    <w:rsid w:val="003A4E67"/>
    <w:rsid w:val="003D52B6"/>
    <w:rsid w:val="003E2CB3"/>
    <w:rsid w:val="00413C6D"/>
    <w:rsid w:val="004260B7"/>
    <w:rsid w:val="004669C9"/>
    <w:rsid w:val="00485019"/>
    <w:rsid w:val="0048651B"/>
    <w:rsid w:val="004C2E7D"/>
    <w:rsid w:val="004F6BEF"/>
    <w:rsid w:val="00513476"/>
    <w:rsid w:val="00583D55"/>
    <w:rsid w:val="0062347E"/>
    <w:rsid w:val="00673A0C"/>
    <w:rsid w:val="00693CA7"/>
    <w:rsid w:val="006A2EA8"/>
    <w:rsid w:val="006B5157"/>
    <w:rsid w:val="006E172B"/>
    <w:rsid w:val="006E1FF3"/>
    <w:rsid w:val="00726CED"/>
    <w:rsid w:val="00761399"/>
    <w:rsid w:val="0079491C"/>
    <w:rsid w:val="007C30FF"/>
    <w:rsid w:val="00820ECB"/>
    <w:rsid w:val="00854D05"/>
    <w:rsid w:val="00856A21"/>
    <w:rsid w:val="008750A4"/>
    <w:rsid w:val="008A0EA8"/>
    <w:rsid w:val="008B0FFF"/>
    <w:rsid w:val="008C016E"/>
    <w:rsid w:val="008C1F1A"/>
    <w:rsid w:val="008C48E7"/>
    <w:rsid w:val="008C4A63"/>
    <w:rsid w:val="008C581D"/>
    <w:rsid w:val="008F2DF4"/>
    <w:rsid w:val="009842F8"/>
    <w:rsid w:val="009B5998"/>
    <w:rsid w:val="00A373F0"/>
    <w:rsid w:val="00A51E54"/>
    <w:rsid w:val="00A5496D"/>
    <w:rsid w:val="00A6456B"/>
    <w:rsid w:val="00A91C15"/>
    <w:rsid w:val="00AB797B"/>
    <w:rsid w:val="00B12F2A"/>
    <w:rsid w:val="00B31139"/>
    <w:rsid w:val="00B471D4"/>
    <w:rsid w:val="00B847AC"/>
    <w:rsid w:val="00BD00EE"/>
    <w:rsid w:val="00BE26E9"/>
    <w:rsid w:val="00BF17E0"/>
    <w:rsid w:val="00C2339A"/>
    <w:rsid w:val="00C6689C"/>
    <w:rsid w:val="00C85599"/>
    <w:rsid w:val="00C86137"/>
    <w:rsid w:val="00C86F30"/>
    <w:rsid w:val="00CF42A8"/>
    <w:rsid w:val="00D00AB4"/>
    <w:rsid w:val="00D17E89"/>
    <w:rsid w:val="00D27D6A"/>
    <w:rsid w:val="00E41833"/>
    <w:rsid w:val="00E51D74"/>
    <w:rsid w:val="00E87B2A"/>
    <w:rsid w:val="00EE3199"/>
    <w:rsid w:val="00F23BB3"/>
    <w:rsid w:val="00F26D3F"/>
    <w:rsid w:val="00F626D7"/>
    <w:rsid w:val="00F97137"/>
    <w:rsid w:val="00FA4618"/>
    <w:rsid w:val="00FA59DB"/>
    <w:rsid w:val="00FC4A58"/>
    <w:rsid w:val="00FC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57E2FB"/>
  <w15:docId w15:val="{F75446A7-D00D-4DFD-AE36-6051448E9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97B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B797B"/>
    <w:pPr>
      <w:keepNext/>
      <w:jc w:val="both"/>
      <w:outlineLvl w:val="0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833"/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183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E41833"/>
  </w:style>
  <w:style w:type="paragraph" w:styleId="Footer">
    <w:name w:val="footer"/>
    <w:basedOn w:val="Normal"/>
    <w:link w:val="FooterChar"/>
    <w:uiPriority w:val="99"/>
    <w:unhideWhenUsed/>
    <w:rsid w:val="00E4183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E41833"/>
  </w:style>
  <w:style w:type="paragraph" w:styleId="Salutation">
    <w:name w:val="Salutation"/>
    <w:basedOn w:val="Normal"/>
    <w:next w:val="Normal"/>
    <w:link w:val="SalutationChar"/>
    <w:rsid w:val="00E41833"/>
    <w:pPr>
      <w:jc w:val="both"/>
    </w:pPr>
    <w:rPr>
      <w:sz w:val="20"/>
      <w:lang w:val="en-AU"/>
    </w:rPr>
  </w:style>
  <w:style w:type="character" w:customStyle="1" w:styleId="SalutationChar">
    <w:name w:val="Salutation Char"/>
    <w:basedOn w:val="DefaultParagraphFont"/>
    <w:link w:val="Salutation"/>
    <w:rsid w:val="00E41833"/>
    <w:rPr>
      <w:rFonts w:ascii="Arial" w:eastAsia="Times New Roman" w:hAnsi="Arial" w:cs="Times New Roman"/>
      <w:sz w:val="20"/>
      <w:szCs w:val="20"/>
    </w:rPr>
  </w:style>
  <w:style w:type="paragraph" w:styleId="Date">
    <w:name w:val="Date"/>
    <w:basedOn w:val="Normal"/>
    <w:next w:val="Normal"/>
    <w:link w:val="DateChar"/>
    <w:rsid w:val="00E41833"/>
    <w:pPr>
      <w:jc w:val="both"/>
    </w:pPr>
    <w:rPr>
      <w:sz w:val="20"/>
      <w:lang w:val="en-AU"/>
    </w:rPr>
  </w:style>
  <w:style w:type="character" w:customStyle="1" w:styleId="DateChar">
    <w:name w:val="Date Char"/>
    <w:basedOn w:val="DefaultParagraphFont"/>
    <w:link w:val="Date"/>
    <w:rsid w:val="00E41833"/>
    <w:rPr>
      <w:rFonts w:ascii="Arial" w:eastAsia="Times New Roman" w:hAnsi="Arial" w:cs="Times New Roman"/>
      <w:sz w:val="20"/>
      <w:szCs w:val="20"/>
    </w:rPr>
  </w:style>
  <w:style w:type="paragraph" w:styleId="BodyText">
    <w:name w:val="Body Text"/>
    <w:basedOn w:val="Normal"/>
    <w:link w:val="BodyTextChar"/>
    <w:rsid w:val="00E41833"/>
    <w:pPr>
      <w:spacing w:after="120"/>
      <w:jc w:val="both"/>
    </w:pPr>
    <w:rPr>
      <w:sz w:val="20"/>
      <w:lang w:val="en-AU"/>
    </w:rPr>
  </w:style>
  <w:style w:type="character" w:customStyle="1" w:styleId="BodyTextChar">
    <w:name w:val="Body Text Char"/>
    <w:basedOn w:val="DefaultParagraphFont"/>
    <w:link w:val="BodyText"/>
    <w:rsid w:val="00E41833"/>
    <w:rPr>
      <w:rFonts w:ascii="Arial" w:eastAsia="Times New Roman" w:hAnsi="Arial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B797B"/>
    <w:rPr>
      <w:rFonts w:ascii="Arial" w:eastAsia="Times New Roman" w:hAnsi="Arial" w:cs="Times New Roman"/>
      <w:sz w:val="24"/>
      <w:szCs w:val="20"/>
      <w:lang w:val="en-GB"/>
    </w:rPr>
  </w:style>
  <w:style w:type="paragraph" w:styleId="BodyText3">
    <w:name w:val="Body Text 3"/>
    <w:basedOn w:val="Normal"/>
    <w:link w:val="BodyText3Char"/>
    <w:rsid w:val="00AB797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AB797B"/>
    <w:rPr>
      <w:rFonts w:ascii="Arial" w:eastAsia="Times New Roman" w:hAnsi="Arial" w:cs="Times New Roman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FA59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9D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2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6F8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paragraph" w:styleId="NoSpacing">
    <w:name w:val="No Spacing"/>
    <w:link w:val="NoSpacingChar"/>
    <w:uiPriority w:val="1"/>
    <w:qFormat/>
    <w:rsid w:val="006E172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E172B"/>
    <w:rPr>
      <w:rFonts w:eastAsiaTheme="minorEastAsia"/>
      <w:lang w:val="en-US"/>
    </w:rPr>
  </w:style>
  <w:style w:type="paragraph" w:styleId="Revision">
    <w:name w:val="Revision"/>
    <w:hidden/>
    <w:uiPriority w:val="99"/>
    <w:semiHidden/>
    <w:rsid w:val="00A373F0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4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urphy.h@carnarvon.w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shire@carnarvon.wa.gov.au" TargetMode="External"/><Relationship Id="rId1" Type="http://schemas.openxmlformats.org/officeDocument/2006/relationships/hyperlink" Target="mailto:shire@carnarvon.wa.gov.au" TargetMode="External"/><Relationship Id="rId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gersec\Desktop\Letterhead%20-%20multi%20pag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eclared xmlns="20af6ff1-1bab-4a45-b99f-eb99be5461ca">false</Declared>
    <MeridioUrl xmlns="20af6ff1-1bab-4a45-b99f-eb99be5461ca" xsi:nil="true"/>
    <DocId xmlns="20af6ff1-1bab-4a45-b99f-eb99be5461ca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07D014BCCA124EA8998548FD4BC9EB" ma:contentTypeVersion="5" ma:contentTypeDescription="Create a new document." ma:contentTypeScope="" ma:versionID="0517f09d2d79e8ff5a46e0ca10f8732a">
  <xsd:schema xmlns:xsd="http://www.w3.org/2001/XMLSchema" xmlns:p="http://schemas.microsoft.com/office/2006/metadata/properties" xmlns:ns1="http://schemas.microsoft.com/sharepoint/v3" xmlns:ns2="20af6ff1-1bab-4a45-b99f-eb99be5461ca" targetNamespace="http://schemas.microsoft.com/office/2006/metadata/properties" ma:root="true" ma:fieldsID="04cd8c88248dfbbeafb919753bdfd1c1" ns1:_="" ns2:_="">
    <xsd:import namespace="http://schemas.microsoft.com/sharepoint/v3"/>
    <xsd:import namespace="20af6ff1-1bab-4a45-b99f-eb99be5461c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eclared" minOccurs="0"/>
                <xsd:element ref="ns2:DocId" minOccurs="0"/>
                <xsd:element ref="ns2:MeridioUrl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20af6ff1-1bab-4a45-b99f-eb99be5461ca" elementFormDefault="qualified">
    <xsd:import namespace="http://schemas.microsoft.com/office/2006/documentManagement/types"/>
    <xsd:element name="Declared" ma:index="10" nillable="true" ma:displayName="Declared" ma:default="FALSE" ma:hidden="true" ma:internalName="Declared">
      <xsd:simpleType>
        <xsd:restriction base="dms:Boolean"/>
      </xsd:simpleType>
    </xsd:element>
    <xsd:element name="DocId" ma:index="11" nillable="true" ma:displayName="DocId" ma:hidden="true" ma:internalName="DocId">
      <xsd:simpleType>
        <xsd:restriction base="dms:Text"/>
      </xsd:simpleType>
    </xsd:element>
    <xsd:element name="MeridioUrl" ma:index="12" nillable="true" ma:displayName="MeridioUrl" ma:hidden="true" ma:internalName="Meridio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780B5B-4E35-47CE-B8F5-71F3C6776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38912A-8C71-49DF-B3DC-CB1FC57D3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5F53F-18A7-47FC-AA49-18287AB60A65}">
  <ds:schemaRefs>
    <ds:schemaRef ds:uri="http://schemas.microsoft.com/office/2006/metadata/properties"/>
    <ds:schemaRef ds:uri="20af6ff1-1bab-4a45-b99f-eb99be5461ca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2023430-A740-45A1-B569-FF4D0553E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af6ff1-1bab-4a45-b99f-eb99be5461c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multi pages</Template>
  <TotalTime>0</TotalTime>
  <Pages>5</Pages>
  <Words>810</Words>
  <Characters>4617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Mundaring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Ranger Secretary</dc:creator>
  <cp:lastModifiedBy>Stephanie Leca</cp:lastModifiedBy>
  <cp:revision>2</cp:revision>
  <cp:lastPrinted>2022-11-28T05:28:00Z</cp:lastPrinted>
  <dcterms:created xsi:type="dcterms:W3CDTF">2023-01-06T06:36:00Z</dcterms:created>
  <dcterms:modified xsi:type="dcterms:W3CDTF">2023-01-06T06:36:00Z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0x0101003307D014BCCA124EA8998548FD4BC9EB</vt:lpwstr>
  </property>
  <property fmtid="{D5CDD505-2E9C-101B-9397-08002B2CF9AE}" pid="3" name="SynergySoftUID">
    <vt:lpwstr>K5A4F6180</vt:lpwstr>
  </property>
</Properties>
</file>